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C6EB" w14:textId="58C6AD40" w:rsidR="005B2A0A" w:rsidRPr="000623B5" w:rsidRDefault="00BC1D66" w:rsidP="000623B5">
      <w:pPr>
        <w:jc w:val="center"/>
        <w:rPr>
          <w:rFonts w:ascii="Recoleta Bold" w:hAnsi="Recoleta Bold"/>
          <w:b/>
          <w:bCs/>
          <w:color w:val="1F3864" w:themeColor="accent1" w:themeShade="80"/>
          <w:sz w:val="32"/>
          <w:szCs w:val="32"/>
        </w:rPr>
      </w:pPr>
      <w:r w:rsidRPr="000623B5">
        <w:rPr>
          <w:rFonts w:ascii="Recoleta Bold" w:hAnsi="Recoleta Bold"/>
          <w:b/>
          <w:bCs/>
          <w:color w:val="1F3864" w:themeColor="accent1" w:themeShade="80"/>
          <w:sz w:val="32"/>
          <w:szCs w:val="32"/>
        </w:rPr>
        <w:t xml:space="preserve">Standing Committee Minutes </w:t>
      </w:r>
      <w:r w:rsidR="00D40720">
        <w:rPr>
          <w:rFonts w:ascii="Recoleta Bold" w:hAnsi="Recoleta Bold"/>
          <w:b/>
          <w:bCs/>
          <w:color w:val="1F3864" w:themeColor="accent1" w:themeShade="80"/>
          <w:sz w:val="32"/>
          <w:szCs w:val="32"/>
        </w:rPr>
        <w:t>28.09</w:t>
      </w:r>
      <w:r w:rsidRPr="000623B5">
        <w:rPr>
          <w:rFonts w:ascii="Recoleta Bold" w:hAnsi="Recoleta Bold"/>
          <w:b/>
          <w:bCs/>
          <w:color w:val="1F3864" w:themeColor="accent1" w:themeShade="80"/>
          <w:sz w:val="32"/>
          <w:szCs w:val="32"/>
        </w:rPr>
        <w:t>.22</w:t>
      </w:r>
    </w:p>
    <w:p w14:paraId="31C8ACE9" w14:textId="7A9E231C" w:rsidR="00BC1D66" w:rsidRPr="00BC1D66" w:rsidRDefault="00BC1D66" w:rsidP="00BC1D66">
      <w:pPr>
        <w:rPr>
          <w:rFonts w:ascii="Arial" w:hAnsi="Arial" w:cs="Arial"/>
        </w:rPr>
      </w:pPr>
    </w:p>
    <w:p w14:paraId="17EE4D5D" w14:textId="77777777" w:rsidR="000623B5" w:rsidRDefault="000623B5" w:rsidP="00BC1D66">
      <w:pPr>
        <w:rPr>
          <w:rFonts w:ascii="Arial" w:hAnsi="Arial" w:cs="Arial"/>
          <w:b/>
          <w:bCs/>
        </w:rPr>
      </w:pPr>
    </w:p>
    <w:p w14:paraId="1FB5D96B" w14:textId="5E7F6B96" w:rsidR="00BC1D66" w:rsidRDefault="00BC1D66" w:rsidP="00BC1D66">
      <w:pPr>
        <w:rPr>
          <w:rFonts w:ascii="Arial" w:hAnsi="Arial" w:cs="Arial"/>
          <w:b/>
          <w:bCs/>
        </w:rPr>
      </w:pPr>
      <w:r w:rsidRPr="00BC1D66">
        <w:rPr>
          <w:rFonts w:ascii="Arial" w:hAnsi="Arial" w:cs="Arial"/>
          <w:b/>
          <w:bCs/>
        </w:rPr>
        <w:t>ATTENDEES</w:t>
      </w:r>
      <w:r w:rsidR="0028767A">
        <w:rPr>
          <w:rFonts w:ascii="Arial" w:hAnsi="Arial" w:cs="Arial"/>
          <w:b/>
          <w:bCs/>
        </w:rPr>
        <w:t xml:space="preserve"> (very incomplete list)</w:t>
      </w:r>
      <w:r w:rsidRPr="00BC1D66">
        <w:rPr>
          <w:rFonts w:ascii="Arial" w:hAnsi="Arial" w:cs="Arial"/>
          <w:b/>
          <w:bCs/>
        </w:rPr>
        <w:t xml:space="preserve">: </w:t>
      </w:r>
    </w:p>
    <w:p w14:paraId="44D02707" w14:textId="00761043" w:rsidR="004E366E" w:rsidRDefault="004E366E" w:rsidP="00BC1D66">
      <w:pPr>
        <w:rPr>
          <w:rFonts w:ascii="Arial" w:hAnsi="Arial" w:cs="Arial"/>
          <w:b/>
          <w:bCs/>
        </w:rPr>
      </w:pPr>
    </w:p>
    <w:p w14:paraId="075B65E0" w14:textId="4F190A42" w:rsidR="00D40720" w:rsidRPr="00D40720" w:rsidRDefault="00D40720" w:rsidP="00D40720">
      <w:pPr>
        <w:pStyle w:val="ListParagraph"/>
        <w:numPr>
          <w:ilvl w:val="0"/>
          <w:numId w:val="5"/>
        </w:numPr>
        <w:rPr>
          <w:rFonts w:ascii="Arial" w:hAnsi="Arial" w:cs="Arial"/>
        </w:rPr>
      </w:pPr>
      <w:r w:rsidRPr="00D40720">
        <w:rPr>
          <w:rFonts w:ascii="Arial" w:hAnsi="Arial" w:cs="Arial"/>
        </w:rPr>
        <w:t>Izzy Russell</w:t>
      </w:r>
    </w:p>
    <w:p w14:paraId="585FEBE2" w14:textId="60E656D1" w:rsidR="00D40720" w:rsidRPr="00D40720" w:rsidRDefault="00D40720" w:rsidP="00D40720">
      <w:pPr>
        <w:pStyle w:val="ListParagraph"/>
        <w:numPr>
          <w:ilvl w:val="0"/>
          <w:numId w:val="5"/>
        </w:numPr>
        <w:rPr>
          <w:rFonts w:ascii="Arial" w:hAnsi="Arial" w:cs="Arial"/>
        </w:rPr>
      </w:pPr>
      <w:r w:rsidRPr="00D40720">
        <w:rPr>
          <w:rFonts w:ascii="Arial" w:hAnsi="Arial" w:cs="Arial"/>
        </w:rPr>
        <w:t>Lu Macey</w:t>
      </w:r>
    </w:p>
    <w:p w14:paraId="72E92F11" w14:textId="5A029B6B" w:rsidR="00D40720" w:rsidRPr="00D40720" w:rsidRDefault="00D40720" w:rsidP="00D40720">
      <w:pPr>
        <w:pStyle w:val="ListParagraph"/>
        <w:numPr>
          <w:ilvl w:val="0"/>
          <w:numId w:val="5"/>
        </w:numPr>
        <w:rPr>
          <w:rFonts w:ascii="Arial" w:hAnsi="Arial" w:cs="Arial"/>
        </w:rPr>
      </w:pPr>
      <w:r w:rsidRPr="00D40720">
        <w:rPr>
          <w:rFonts w:ascii="Arial" w:hAnsi="Arial" w:cs="Arial"/>
        </w:rPr>
        <w:t>Adam Michael</w:t>
      </w:r>
    </w:p>
    <w:p w14:paraId="76BF8394" w14:textId="1E2191A7" w:rsidR="00D40720" w:rsidRPr="00D40720" w:rsidRDefault="00D40720" w:rsidP="00D40720">
      <w:pPr>
        <w:pStyle w:val="ListParagraph"/>
        <w:numPr>
          <w:ilvl w:val="0"/>
          <w:numId w:val="5"/>
        </w:numPr>
        <w:rPr>
          <w:rFonts w:ascii="Arial" w:hAnsi="Arial" w:cs="Arial"/>
        </w:rPr>
      </w:pPr>
      <w:r w:rsidRPr="00D40720">
        <w:rPr>
          <w:rFonts w:ascii="Arial" w:hAnsi="Arial" w:cs="Arial"/>
        </w:rPr>
        <w:t>Lucy Matthews</w:t>
      </w:r>
    </w:p>
    <w:p w14:paraId="2C27ADE4" w14:textId="323D976E" w:rsidR="00D40720" w:rsidRPr="00D40720" w:rsidRDefault="00D40720" w:rsidP="00D40720">
      <w:pPr>
        <w:pStyle w:val="ListParagraph"/>
        <w:numPr>
          <w:ilvl w:val="0"/>
          <w:numId w:val="5"/>
        </w:numPr>
        <w:rPr>
          <w:rFonts w:ascii="Arial" w:hAnsi="Arial" w:cs="Arial"/>
        </w:rPr>
      </w:pPr>
      <w:r w:rsidRPr="00D40720">
        <w:rPr>
          <w:rFonts w:ascii="Arial" w:hAnsi="Arial" w:cs="Arial"/>
        </w:rPr>
        <w:t xml:space="preserve">Saranya </w:t>
      </w:r>
      <w:proofErr w:type="spellStart"/>
      <w:r w:rsidRPr="00D40720">
        <w:rPr>
          <w:rFonts w:ascii="Arial" w:hAnsi="Arial" w:cs="Arial"/>
        </w:rPr>
        <w:t>Thambirajah</w:t>
      </w:r>
      <w:proofErr w:type="spellEnd"/>
    </w:p>
    <w:p w14:paraId="0946D7AD" w14:textId="6408917A" w:rsidR="00D40720" w:rsidRPr="00D40720" w:rsidRDefault="00D40720" w:rsidP="00D40720">
      <w:pPr>
        <w:pStyle w:val="ListParagraph"/>
        <w:numPr>
          <w:ilvl w:val="0"/>
          <w:numId w:val="5"/>
        </w:numPr>
        <w:rPr>
          <w:rFonts w:ascii="Arial" w:hAnsi="Arial" w:cs="Arial"/>
        </w:rPr>
      </w:pPr>
      <w:r w:rsidRPr="00D40720">
        <w:rPr>
          <w:rFonts w:ascii="Arial" w:hAnsi="Arial" w:cs="Arial"/>
        </w:rPr>
        <w:t>Ruth Day</w:t>
      </w:r>
    </w:p>
    <w:p w14:paraId="7DCCC523" w14:textId="25C43510" w:rsidR="00D40720" w:rsidRPr="00D40720" w:rsidRDefault="00D40720" w:rsidP="00D40720">
      <w:pPr>
        <w:pStyle w:val="ListParagraph"/>
        <w:numPr>
          <w:ilvl w:val="0"/>
          <w:numId w:val="5"/>
        </w:numPr>
        <w:rPr>
          <w:rFonts w:ascii="Arial" w:hAnsi="Arial" w:cs="Arial"/>
        </w:rPr>
      </w:pPr>
      <w:proofErr w:type="spellStart"/>
      <w:r w:rsidRPr="00D40720">
        <w:rPr>
          <w:rFonts w:ascii="Arial" w:hAnsi="Arial" w:cs="Arial"/>
        </w:rPr>
        <w:t>Yolan</w:t>
      </w:r>
      <w:proofErr w:type="spellEnd"/>
      <w:r w:rsidRPr="00D40720">
        <w:rPr>
          <w:rFonts w:ascii="Arial" w:hAnsi="Arial" w:cs="Arial"/>
        </w:rPr>
        <w:t xml:space="preserve"> </w:t>
      </w:r>
      <w:proofErr w:type="spellStart"/>
      <w:r w:rsidRPr="00D40720">
        <w:rPr>
          <w:rFonts w:ascii="Arial" w:hAnsi="Arial" w:cs="Arial"/>
        </w:rPr>
        <w:t>Ankaine</w:t>
      </w:r>
      <w:proofErr w:type="spellEnd"/>
    </w:p>
    <w:p w14:paraId="33B3BFE2" w14:textId="3CA081BA" w:rsidR="00D40720" w:rsidRPr="00D40720" w:rsidRDefault="00D40720" w:rsidP="00D40720">
      <w:pPr>
        <w:pStyle w:val="ListParagraph"/>
        <w:numPr>
          <w:ilvl w:val="0"/>
          <w:numId w:val="5"/>
        </w:numPr>
        <w:rPr>
          <w:rFonts w:ascii="Arial" w:hAnsi="Arial" w:cs="Arial"/>
        </w:rPr>
      </w:pPr>
      <w:r w:rsidRPr="00D40720">
        <w:rPr>
          <w:rFonts w:ascii="Arial" w:hAnsi="Arial" w:cs="Arial"/>
        </w:rPr>
        <w:t>Sam Williams</w:t>
      </w:r>
    </w:p>
    <w:p w14:paraId="11D517CC" w14:textId="58FCB5B7" w:rsidR="00D40720" w:rsidRPr="00D40720" w:rsidRDefault="00D40720" w:rsidP="00D40720">
      <w:pPr>
        <w:pStyle w:val="ListParagraph"/>
        <w:numPr>
          <w:ilvl w:val="0"/>
          <w:numId w:val="5"/>
        </w:numPr>
        <w:rPr>
          <w:rFonts w:ascii="Arial" w:hAnsi="Arial" w:cs="Arial"/>
        </w:rPr>
      </w:pPr>
      <w:r w:rsidRPr="00D40720">
        <w:rPr>
          <w:rFonts w:ascii="Arial" w:hAnsi="Arial" w:cs="Arial"/>
        </w:rPr>
        <w:t>Ally Chapman</w:t>
      </w:r>
    </w:p>
    <w:p w14:paraId="36FEA6A8" w14:textId="72BE71B1" w:rsidR="00D40720" w:rsidRPr="00D40720" w:rsidRDefault="00D40720" w:rsidP="00D40720">
      <w:pPr>
        <w:pStyle w:val="ListParagraph"/>
        <w:numPr>
          <w:ilvl w:val="0"/>
          <w:numId w:val="5"/>
        </w:numPr>
        <w:rPr>
          <w:rFonts w:ascii="Arial" w:hAnsi="Arial" w:cs="Arial"/>
        </w:rPr>
      </w:pPr>
      <w:r w:rsidRPr="00D40720">
        <w:rPr>
          <w:rFonts w:ascii="Arial" w:hAnsi="Arial" w:cs="Arial"/>
        </w:rPr>
        <w:t>Jemima Sullivan</w:t>
      </w:r>
    </w:p>
    <w:p w14:paraId="624C41B0" w14:textId="574502BF" w:rsidR="00D40720" w:rsidRPr="00D40720" w:rsidRDefault="00D40720" w:rsidP="00D40720">
      <w:pPr>
        <w:pStyle w:val="ListParagraph"/>
        <w:numPr>
          <w:ilvl w:val="0"/>
          <w:numId w:val="5"/>
        </w:numPr>
        <w:rPr>
          <w:rFonts w:ascii="Arial" w:hAnsi="Arial" w:cs="Arial"/>
        </w:rPr>
      </w:pPr>
      <w:proofErr w:type="spellStart"/>
      <w:r w:rsidRPr="00D40720">
        <w:rPr>
          <w:rFonts w:ascii="Arial" w:hAnsi="Arial" w:cs="Arial"/>
        </w:rPr>
        <w:t>Luhua</w:t>
      </w:r>
      <w:proofErr w:type="spellEnd"/>
      <w:r w:rsidRPr="00D40720">
        <w:rPr>
          <w:rFonts w:ascii="Arial" w:hAnsi="Arial" w:cs="Arial"/>
        </w:rPr>
        <w:t xml:space="preserve"> Wang</w:t>
      </w:r>
    </w:p>
    <w:p w14:paraId="2280E1CB" w14:textId="179CA00C" w:rsidR="00D40720" w:rsidRPr="00D40720" w:rsidRDefault="00D40720" w:rsidP="00D40720">
      <w:pPr>
        <w:pStyle w:val="ListParagraph"/>
        <w:numPr>
          <w:ilvl w:val="0"/>
          <w:numId w:val="5"/>
        </w:numPr>
        <w:rPr>
          <w:rFonts w:ascii="Arial" w:hAnsi="Arial" w:cs="Arial"/>
        </w:rPr>
      </w:pPr>
      <w:r w:rsidRPr="00D40720">
        <w:rPr>
          <w:rFonts w:ascii="Arial" w:hAnsi="Arial" w:cs="Arial"/>
        </w:rPr>
        <w:t>Omar Jane</w:t>
      </w:r>
    </w:p>
    <w:p w14:paraId="4562EEF4" w14:textId="22000AF1" w:rsidR="00D40720" w:rsidRPr="00D40720" w:rsidRDefault="00D40720" w:rsidP="00D40720">
      <w:pPr>
        <w:pStyle w:val="ListParagraph"/>
        <w:numPr>
          <w:ilvl w:val="0"/>
          <w:numId w:val="5"/>
        </w:numPr>
        <w:rPr>
          <w:rFonts w:ascii="Arial" w:hAnsi="Arial" w:cs="Arial"/>
        </w:rPr>
      </w:pPr>
      <w:proofErr w:type="spellStart"/>
      <w:r w:rsidRPr="00D40720">
        <w:rPr>
          <w:rFonts w:ascii="Arial" w:hAnsi="Arial" w:cs="Arial"/>
        </w:rPr>
        <w:t>Shiza</w:t>
      </w:r>
      <w:proofErr w:type="spellEnd"/>
      <w:r w:rsidRPr="00D40720">
        <w:rPr>
          <w:rFonts w:ascii="Arial" w:hAnsi="Arial" w:cs="Arial"/>
        </w:rPr>
        <w:t xml:space="preserve"> Shaikh</w:t>
      </w:r>
    </w:p>
    <w:p w14:paraId="7F75E80B" w14:textId="6E89738D" w:rsidR="00D40720" w:rsidRPr="00D40720" w:rsidRDefault="00D40720" w:rsidP="00D40720">
      <w:pPr>
        <w:pStyle w:val="ListParagraph"/>
        <w:numPr>
          <w:ilvl w:val="0"/>
          <w:numId w:val="5"/>
        </w:numPr>
        <w:rPr>
          <w:rFonts w:ascii="Arial" w:hAnsi="Arial" w:cs="Arial"/>
        </w:rPr>
      </w:pPr>
      <w:r w:rsidRPr="00D40720">
        <w:rPr>
          <w:rFonts w:ascii="Arial" w:hAnsi="Arial" w:cs="Arial"/>
        </w:rPr>
        <w:t xml:space="preserve">Xenia </w:t>
      </w:r>
      <w:proofErr w:type="spellStart"/>
      <w:r w:rsidRPr="00D40720">
        <w:rPr>
          <w:rFonts w:ascii="Arial" w:hAnsi="Arial" w:cs="Arial"/>
        </w:rPr>
        <w:t>Levantis</w:t>
      </w:r>
      <w:proofErr w:type="spellEnd"/>
    </w:p>
    <w:p w14:paraId="6953F34B" w14:textId="16C0006B" w:rsidR="00D40720" w:rsidRPr="00D40720" w:rsidRDefault="00D40720" w:rsidP="00D40720">
      <w:pPr>
        <w:pStyle w:val="ListParagraph"/>
        <w:numPr>
          <w:ilvl w:val="0"/>
          <w:numId w:val="5"/>
        </w:numPr>
        <w:rPr>
          <w:rFonts w:ascii="Arial" w:hAnsi="Arial" w:cs="Arial"/>
        </w:rPr>
      </w:pPr>
      <w:r w:rsidRPr="00D40720">
        <w:rPr>
          <w:rFonts w:ascii="Arial" w:hAnsi="Arial" w:cs="Arial"/>
        </w:rPr>
        <w:t>Sam Williams</w:t>
      </w:r>
    </w:p>
    <w:p w14:paraId="54A9637B" w14:textId="5734FCDA" w:rsidR="00D40720" w:rsidRPr="00D40720" w:rsidRDefault="00D40720" w:rsidP="00D40720">
      <w:pPr>
        <w:pStyle w:val="ListParagraph"/>
        <w:numPr>
          <w:ilvl w:val="0"/>
          <w:numId w:val="5"/>
        </w:numPr>
        <w:rPr>
          <w:rFonts w:ascii="Arial" w:hAnsi="Arial" w:cs="Arial"/>
        </w:rPr>
      </w:pPr>
      <w:r w:rsidRPr="00D40720">
        <w:rPr>
          <w:rFonts w:ascii="Arial" w:hAnsi="Arial" w:cs="Arial"/>
        </w:rPr>
        <w:t xml:space="preserve">Harrison </w:t>
      </w:r>
      <w:proofErr w:type="spellStart"/>
      <w:r w:rsidRPr="00D40720">
        <w:rPr>
          <w:rFonts w:ascii="Arial" w:hAnsi="Arial" w:cs="Arial"/>
        </w:rPr>
        <w:t>Gorst</w:t>
      </w:r>
      <w:proofErr w:type="spellEnd"/>
    </w:p>
    <w:p w14:paraId="015A3A5B" w14:textId="5B5985A2" w:rsidR="00D40720" w:rsidRPr="00D40720" w:rsidRDefault="00D40720" w:rsidP="00D40720">
      <w:pPr>
        <w:pStyle w:val="ListParagraph"/>
        <w:numPr>
          <w:ilvl w:val="0"/>
          <w:numId w:val="5"/>
        </w:numPr>
        <w:rPr>
          <w:rFonts w:ascii="Arial" w:hAnsi="Arial" w:cs="Arial"/>
        </w:rPr>
      </w:pPr>
      <w:r w:rsidRPr="00D40720">
        <w:rPr>
          <w:rFonts w:ascii="Arial" w:hAnsi="Arial" w:cs="Arial"/>
        </w:rPr>
        <w:t>Aleena Garr</w:t>
      </w:r>
    </w:p>
    <w:p w14:paraId="7D7D7246" w14:textId="070677A8" w:rsidR="00D40720" w:rsidRPr="00D40720" w:rsidRDefault="00D40720" w:rsidP="00D40720">
      <w:pPr>
        <w:pStyle w:val="ListParagraph"/>
        <w:numPr>
          <w:ilvl w:val="0"/>
          <w:numId w:val="5"/>
        </w:numPr>
        <w:rPr>
          <w:rFonts w:ascii="Arial" w:hAnsi="Arial" w:cs="Arial"/>
        </w:rPr>
      </w:pPr>
      <w:proofErr w:type="spellStart"/>
      <w:r w:rsidRPr="00D40720">
        <w:rPr>
          <w:rFonts w:ascii="Arial" w:hAnsi="Arial" w:cs="Arial"/>
        </w:rPr>
        <w:t>Ashlesha</w:t>
      </w:r>
      <w:proofErr w:type="spellEnd"/>
      <w:r w:rsidRPr="00D40720">
        <w:rPr>
          <w:rFonts w:ascii="Arial" w:hAnsi="Arial" w:cs="Arial"/>
        </w:rPr>
        <w:t xml:space="preserve"> Deshmukh </w:t>
      </w:r>
    </w:p>
    <w:p w14:paraId="5095D0A1" w14:textId="29A100F2" w:rsidR="00D40720" w:rsidRPr="00D40720" w:rsidRDefault="00D40720" w:rsidP="00D40720">
      <w:pPr>
        <w:pStyle w:val="ListParagraph"/>
        <w:numPr>
          <w:ilvl w:val="0"/>
          <w:numId w:val="5"/>
        </w:numPr>
        <w:rPr>
          <w:rFonts w:ascii="Arial" w:hAnsi="Arial" w:cs="Arial"/>
        </w:rPr>
      </w:pPr>
      <w:r w:rsidRPr="00D40720">
        <w:rPr>
          <w:rFonts w:ascii="Arial" w:hAnsi="Arial" w:cs="Arial"/>
        </w:rPr>
        <w:t xml:space="preserve">Vassilis </w:t>
      </w:r>
      <w:proofErr w:type="spellStart"/>
      <w:r w:rsidRPr="00D40720">
        <w:rPr>
          <w:rFonts w:ascii="Arial" w:hAnsi="Arial" w:cs="Arial"/>
        </w:rPr>
        <w:t>Zotos</w:t>
      </w:r>
      <w:proofErr w:type="spellEnd"/>
    </w:p>
    <w:p w14:paraId="1E7196C5" w14:textId="4DFE1D3B" w:rsidR="00D40720" w:rsidRPr="00D40720" w:rsidRDefault="00D40720" w:rsidP="00D40720">
      <w:pPr>
        <w:pStyle w:val="ListParagraph"/>
        <w:numPr>
          <w:ilvl w:val="0"/>
          <w:numId w:val="5"/>
        </w:numPr>
        <w:rPr>
          <w:rFonts w:ascii="Arial" w:hAnsi="Arial" w:cs="Arial"/>
        </w:rPr>
      </w:pPr>
      <w:r w:rsidRPr="00D40720">
        <w:rPr>
          <w:rFonts w:ascii="Arial" w:hAnsi="Arial" w:cs="Arial"/>
        </w:rPr>
        <w:t>Kylie Chong</w:t>
      </w:r>
    </w:p>
    <w:p w14:paraId="4059DBCB" w14:textId="5251CE71" w:rsidR="000623B5" w:rsidRDefault="000623B5" w:rsidP="00BC1D66">
      <w:pPr>
        <w:rPr>
          <w:rFonts w:ascii="Arial" w:hAnsi="Arial" w:cs="Arial"/>
          <w:b/>
          <w:bCs/>
        </w:rPr>
      </w:pPr>
    </w:p>
    <w:p w14:paraId="27699AC5" w14:textId="46D34251" w:rsidR="000623B5" w:rsidRDefault="000623B5" w:rsidP="00BC1D66">
      <w:pPr>
        <w:rPr>
          <w:rFonts w:ascii="Arial" w:hAnsi="Arial" w:cs="Arial"/>
          <w:b/>
          <w:bCs/>
        </w:rPr>
      </w:pPr>
      <w:r>
        <w:rPr>
          <w:rFonts w:ascii="Arial" w:hAnsi="Arial" w:cs="Arial"/>
          <w:b/>
          <w:bCs/>
        </w:rPr>
        <w:t>INTRODUCTION</w:t>
      </w:r>
    </w:p>
    <w:p w14:paraId="31A3F492" w14:textId="79EA4207" w:rsidR="005C67A2" w:rsidRDefault="005C67A2" w:rsidP="00BC1D66">
      <w:pPr>
        <w:rPr>
          <w:rFonts w:ascii="Arial" w:hAnsi="Arial" w:cs="Arial"/>
          <w:b/>
          <w:bCs/>
        </w:rPr>
      </w:pPr>
    </w:p>
    <w:p w14:paraId="2AF40134" w14:textId="4D6CD14E" w:rsidR="005C67A2" w:rsidRPr="005C67A2" w:rsidRDefault="005C67A2" w:rsidP="00BC1D66">
      <w:pPr>
        <w:rPr>
          <w:rFonts w:ascii="Arial" w:hAnsi="Arial" w:cs="Arial"/>
        </w:rPr>
      </w:pPr>
      <w:r>
        <w:rPr>
          <w:rFonts w:ascii="Arial" w:hAnsi="Arial" w:cs="Arial"/>
        </w:rPr>
        <w:t>Names, pronouns, agenda</w:t>
      </w:r>
    </w:p>
    <w:p w14:paraId="3D49AC91" w14:textId="4E6E1250" w:rsidR="00BC1D66" w:rsidRDefault="00BC1D66" w:rsidP="00BC1D66">
      <w:pPr>
        <w:rPr>
          <w:rFonts w:ascii="Arial" w:hAnsi="Arial" w:cs="Arial"/>
          <w:b/>
          <w:bCs/>
        </w:rPr>
      </w:pPr>
    </w:p>
    <w:p w14:paraId="6FC16685" w14:textId="559973DB" w:rsidR="00BC1D66" w:rsidRDefault="000623B5" w:rsidP="00BC1D66">
      <w:pPr>
        <w:rPr>
          <w:rFonts w:ascii="Arial" w:hAnsi="Arial" w:cs="Arial"/>
          <w:b/>
          <w:bCs/>
        </w:rPr>
      </w:pPr>
      <w:r>
        <w:rPr>
          <w:rFonts w:ascii="Arial" w:hAnsi="Arial" w:cs="Arial"/>
          <w:b/>
          <w:bCs/>
        </w:rPr>
        <w:t xml:space="preserve">OFFICER PRIORITIES </w:t>
      </w:r>
    </w:p>
    <w:p w14:paraId="2C1621E5" w14:textId="681F0C28" w:rsidR="005C67A2" w:rsidRDefault="005C67A2" w:rsidP="00BC1D66">
      <w:pPr>
        <w:rPr>
          <w:rFonts w:ascii="Arial" w:hAnsi="Arial" w:cs="Arial"/>
        </w:rPr>
      </w:pPr>
    </w:p>
    <w:p w14:paraId="5F9E9334" w14:textId="77777777" w:rsidR="00D40720" w:rsidRPr="00D40720" w:rsidRDefault="00D40720" w:rsidP="00D40720">
      <w:pPr>
        <w:rPr>
          <w:b/>
          <w:bCs/>
        </w:rPr>
      </w:pPr>
      <w:r w:rsidRPr="00D40720">
        <w:rPr>
          <w:b/>
          <w:bCs/>
        </w:rPr>
        <w:t xml:space="preserve">Lu: </w:t>
      </w:r>
    </w:p>
    <w:p w14:paraId="6182086E" w14:textId="77777777" w:rsidR="00D40720" w:rsidRDefault="00D40720" w:rsidP="00D40720">
      <w:pPr>
        <w:pStyle w:val="ListParagraph"/>
        <w:numPr>
          <w:ilvl w:val="0"/>
          <w:numId w:val="7"/>
        </w:numPr>
        <w:spacing w:after="160" w:line="259" w:lineRule="auto"/>
      </w:pPr>
      <w:r>
        <w:t xml:space="preserve">Continuing to improve how </w:t>
      </w:r>
    </w:p>
    <w:p w14:paraId="548A5C4B" w14:textId="77777777" w:rsidR="00D40720" w:rsidRDefault="00D40720" w:rsidP="00D40720">
      <w:pPr>
        <w:pStyle w:val="ListParagraph"/>
        <w:numPr>
          <w:ilvl w:val="0"/>
          <w:numId w:val="7"/>
        </w:numPr>
        <w:spacing w:after="160" w:line="259" w:lineRule="auto"/>
      </w:pPr>
      <w:r>
        <w:t>Continuing development of PG PT roles</w:t>
      </w:r>
    </w:p>
    <w:p w14:paraId="5B039E82" w14:textId="77777777" w:rsidR="00D40720" w:rsidRDefault="00D40720" w:rsidP="00D40720">
      <w:pPr>
        <w:pStyle w:val="ListParagraph"/>
        <w:numPr>
          <w:ilvl w:val="0"/>
          <w:numId w:val="7"/>
        </w:numPr>
        <w:spacing w:after="160" w:line="259" w:lineRule="auto"/>
      </w:pPr>
      <w:r>
        <w:t xml:space="preserve">Championing the value of PGR students </w:t>
      </w:r>
    </w:p>
    <w:p w14:paraId="74A522F5" w14:textId="77777777" w:rsidR="00D40720" w:rsidRDefault="00D40720" w:rsidP="00D40720">
      <w:r w:rsidRPr="00D40720">
        <w:rPr>
          <w:b/>
          <w:bCs/>
        </w:rPr>
        <w:t>Izzy:</w:t>
      </w:r>
      <w:r>
        <w:t xml:space="preserve"> </w:t>
      </w:r>
    </w:p>
    <w:p w14:paraId="34E4C555" w14:textId="7ABB0B15" w:rsidR="00D40720" w:rsidRDefault="00D40720" w:rsidP="00D40720">
      <w:r>
        <w:t xml:space="preserve">I have 4 priorities </w:t>
      </w:r>
    </w:p>
    <w:p w14:paraId="47731B21" w14:textId="77777777" w:rsidR="00D40720" w:rsidRDefault="00D40720" w:rsidP="00D40720">
      <w:pPr>
        <w:pStyle w:val="ListParagraph"/>
        <w:numPr>
          <w:ilvl w:val="0"/>
          <w:numId w:val="6"/>
        </w:numPr>
        <w:spacing w:after="160" w:line="259" w:lineRule="auto"/>
      </w:pPr>
      <w:r>
        <w:t xml:space="preserve">Wellbeing and MH and improving training of support staff to make it more intersectional </w:t>
      </w:r>
    </w:p>
    <w:p w14:paraId="25E4A53F" w14:textId="77777777" w:rsidR="00D40720" w:rsidRDefault="00D40720" w:rsidP="00D40720">
      <w:pPr>
        <w:pStyle w:val="ListParagraph"/>
        <w:numPr>
          <w:ilvl w:val="0"/>
          <w:numId w:val="6"/>
        </w:numPr>
        <w:spacing w:after="160" w:line="259" w:lineRule="auto"/>
      </w:pPr>
      <w:r>
        <w:t>Housing – ensuring that housing is accessible and affordable for halls and private sector</w:t>
      </w:r>
    </w:p>
    <w:p w14:paraId="4FA416B6" w14:textId="77777777" w:rsidR="00D40720" w:rsidRDefault="00D40720" w:rsidP="00D40720">
      <w:pPr>
        <w:pStyle w:val="ListParagraph"/>
        <w:numPr>
          <w:ilvl w:val="0"/>
          <w:numId w:val="6"/>
        </w:numPr>
        <w:spacing w:after="160" w:line="259" w:lineRule="auto"/>
      </w:pPr>
      <w:r>
        <w:t xml:space="preserve">Finances and transparency – prioritising student wellbeing in all decisions </w:t>
      </w:r>
      <w:proofErr w:type="gramStart"/>
      <w:r>
        <w:t>e.g.</w:t>
      </w:r>
      <w:proofErr w:type="gramEnd"/>
      <w:r>
        <w:t xml:space="preserve"> expansion </w:t>
      </w:r>
    </w:p>
    <w:p w14:paraId="36C021AA" w14:textId="77777777" w:rsidR="00D40720" w:rsidRDefault="00D40720" w:rsidP="00D40720">
      <w:r w:rsidRPr="00D40720">
        <w:rPr>
          <w:b/>
          <w:bCs/>
        </w:rPr>
        <w:t>Lucy:</w:t>
      </w:r>
      <w:r>
        <w:t xml:space="preserve"> </w:t>
      </w:r>
    </w:p>
    <w:p w14:paraId="65082021" w14:textId="2BE95A5E" w:rsidR="00D40720" w:rsidRDefault="00D40720" w:rsidP="00D40720">
      <w:r>
        <w:t>4 priorities</w:t>
      </w:r>
    </w:p>
    <w:p w14:paraId="03C56DEE" w14:textId="77777777" w:rsidR="00D40720" w:rsidRDefault="00D40720" w:rsidP="00D40720">
      <w:pPr>
        <w:pStyle w:val="ListParagraph"/>
        <w:numPr>
          <w:ilvl w:val="0"/>
          <w:numId w:val="8"/>
        </w:numPr>
        <w:spacing w:after="160" w:line="259" w:lineRule="auto"/>
      </w:pPr>
      <w:r>
        <w:t xml:space="preserve">Transparency – ensure everyone is on the same page, </w:t>
      </w:r>
      <w:proofErr w:type="gramStart"/>
      <w:r>
        <w:t>SEH</w:t>
      </w:r>
      <w:proofErr w:type="gramEnd"/>
      <w:r>
        <w:t xml:space="preserve"> and club captains etc.</w:t>
      </w:r>
    </w:p>
    <w:p w14:paraId="4816F211" w14:textId="77777777" w:rsidR="00D40720" w:rsidRDefault="00D40720" w:rsidP="00D40720">
      <w:pPr>
        <w:pStyle w:val="ListParagraph"/>
        <w:numPr>
          <w:ilvl w:val="0"/>
          <w:numId w:val="8"/>
        </w:numPr>
        <w:spacing w:after="160" w:line="259" w:lineRule="auto"/>
      </w:pPr>
      <w:r>
        <w:lastRenderedPageBreak/>
        <w:t xml:space="preserve">Personal development – working with careers to make sure sport leaders are recognised </w:t>
      </w:r>
    </w:p>
    <w:p w14:paraId="33514F44" w14:textId="77777777" w:rsidR="00D40720" w:rsidRDefault="00D40720" w:rsidP="00D40720">
      <w:pPr>
        <w:pStyle w:val="ListParagraph"/>
        <w:numPr>
          <w:ilvl w:val="0"/>
          <w:numId w:val="8"/>
        </w:numPr>
        <w:spacing w:after="160" w:line="259" w:lineRule="auto"/>
      </w:pPr>
      <w:r>
        <w:t xml:space="preserve">Sustainability – developing SEH’s climate plan of action and reducing use of single use plastic at CD </w:t>
      </w:r>
    </w:p>
    <w:p w14:paraId="515ABC6B" w14:textId="77777777" w:rsidR="00D40720" w:rsidRDefault="00D40720" w:rsidP="00D40720">
      <w:pPr>
        <w:pStyle w:val="ListParagraph"/>
        <w:numPr>
          <w:ilvl w:val="0"/>
          <w:numId w:val="8"/>
        </w:numPr>
        <w:spacing w:after="160" w:line="259" w:lineRule="auto"/>
      </w:pPr>
      <w:r>
        <w:t xml:space="preserve">Inclusivity - </w:t>
      </w:r>
      <w:proofErr w:type="gramStart"/>
      <w:r>
        <w:t>Making sport</w:t>
      </w:r>
      <w:proofErr w:type="gramEnd"/>
      <w:r>
        <w:t xml:space="preserve"> for accessible for injured students, disabled students, LGBT+ students</w:t>
      </w:r>
    </w:p>
    <w:p w14:paraId="20FB311C" w14:textId="77777777" w:rsidR="00D40720" w:rsidRDefault="00D40720" w:rsidP="00D40720">
      <w:r w:rsidRPr="00D40720">
        <w:rPr>
          <w:b/>
          <w:bCs/>
        </w:rPr>
        <w:t>Adam:</w:t>
      </w:r>
      <w:r>
        <w:t xml:space="preserve"> </w:t>
      </w:r>
      <w:r w:rsidRPr="00D40720">
        <w:rPr>
          <w:i/>
          <w:iCs/>
        </w:rPr>
        <w:t>(recording starts here)</w:t>
      </w:r>
    </w:p>
    <w:p w14:paraId="5F97C9A6" w14:textId="77777777" w:rsidR="00D40720" w:rsidRDefault="00D40720" w:rsidP="00D40720">
      <w:pPr>
        <w:pStyle w:val="ListParagraph"/>
        <w:numPr>
          <w:ilvl w:val="0"/>
          <w:numId w:val="9"/>
        </w:numPr>
        <w:spacing w:after="160" w:line="259" w:lineRule="auto"/>
      </w:pPr>
      <w:r>
        <w:t xml:space="preserve">Democratic reforms 1 – introducing new public forums. The forum first part is covering several themes – first one will be TB1 elections, welcome week, cost of living. Second part is for students to ask whatever they want. Aim is to create more trust between students + SU and allow them to learn what we do for them. </w:t>
      </w:r>
    </w:p>
    <w:p w14:paraId="5D1FD446" w14:textId="77777777" w:rsidR="00D40720" w:rsidRDefault="00D40720" w:rsidP="00D40720">
      <w:pPr>
        <w:pStyle w:val="ListParagraph"/>
        <w:numPr>
          <w:ilvl w:val="0"/>
          <w:numId w:val="9"/>
        </w:numPr>
        <w:spacing w:after="160" w:line="259" w:lineRule="auto"/>
      </w:pPr>
      <w:r>
        <w:t xml:space="preserve">Democratic reforms 2 – officer accountability – creating more formal mechanisms for accountability </w:t>
      </w:r>
    </w:p>
    <w:p w14:paraId="291F5BA5" w14:textId="77777777" w:rsidR="00D40720" w:rsidRDefault="00D40720" w:rsidP="00D40720">
      <w:pPr>
        <w:pStyle w:val="ListParagraph"/>
        <w:numPr>
          <w:ilvl w:val="0"/>
          <w:numId w:val="9"/>
        </w:numPr>
        <w:spacing w:after="160" w:line="259" w:lineRule="auto"/>
      </w:pPr>
      <w:r>
        <w:t>Increase engagement and on the ground presence for officers (</w:t>
      </w:r>
      <w:proofErr w:type="gramStart"/>
      <w:r>
        <w:t>drop in</w:t>
      </w:r>
      <w:proofErr w:type="gramEnd"/>
      <w:r>
        <w:t xml:space="preserve"> sessions, direct contact with student groups.) Aim is to drive up turnout in elections and student council!</w:t>
      </w:r>
    </w:p>
    <w:p w14:paraId="330B9718" w14:textId="77777777" w:rsidR="00D40720" w:rsidRPr="00D40720" w:rsidRDefault="00D40720" w:rsidP="00D40720">
      <w:pPr>
        <w:rPr>
          <w:b/>
          <w:bCs/>
        </w:rPr>
      </w:pPr>
      <w:r w:rsidRPr="00D40720">
        <w:rPr>
          <w:b/>
          <w:bCs/>
        </w:rPr>
        <w:t>Saranya:</w:t>
      </w:r>
    </w:p>
    <w:p w14:paraId="5EB03880" w14:textId="77777777" w:rsidR="00D40720" w:rsidRDefault="00D40720" w:rsidP="00D40720">
      <w:pPr>
        <w:pStyle w:val="ListParagraph"/>
        <w:numPr>
          <w:ilvl w:val="0"/>
          <w:numId w:val="10"/>
        </w:numPr>
        <w:spacing w:after="160" w:line="259" w:lineRule="auto"/>
      </w:pPr>
      <w:r>
        <w:t xml:space="preserve">Intersectional health and wellbeing – run an awareness campaign, more support for ppl with eating disorders, work on supporting victims of sexual violence, work on healthcare for trans and gender nonconforming students </w:t>
      </w:r>
    </w:p>
    <w:p w14:paraId="29747CF7" w14:textId="77777777" w:rsidR="00D40720" w:rsidRDefault="00D40720" w:rsidP="00D40720">
      <w:pPr>
        <w:pStyle w:val="ListParagraph"/>
        <w:numPr>
          <w:ilvl w:val="0"/>
          <w:numId w:val="10"/>
        </w:numPr>
        <w:spacing w:after="160" w:line="259" w:lineRule="auto"/>
      </w:pPr>
      <w:r>
        <w:t xml:space="preserve">Cost of living crisis and how to tackle it, especially in relation to low income and WP students. Lobbying for more financial support and increasing awareness of financial support. </w:t>
      </w:r>
    </w:p>
    <w:p w14:paraId="74EAC9DF" w14:textId="77777777" w:rsidR="00D40720" w:rsidRDefault="00D40720" w:rsidP="00D40720">
      <w:pPr>
        <w:pStyle w:val="ListParagraph"/>
        <w:numPr>
          <w:ilvl w:val="0"/>
          <w:numId w:val="10"/>
        </w:numPr>
        <w:spacing w:after="160" w:line="259" w:lineRule="auto"/>
      </w:pPr>
      <w:r>
        <w:t xml:space="preserve">Tackling racial inequality – making sure marginalised students feel safe on campus. Renaming project – renaming buildings named after slave traders. Making sure that Prevent laws and F.O.S laws are not negatively impacting marginalised groups. </w:t>
      </w:r>
    </w:p>
    <w:p w14:paraId="6E4F6E6A" w14:textId="77777777" w:rsidR="00D40720" w:rsidRDefault="00D40720" w:rsidP="00D40720">
      <w:r>
        <w:t xml:space="preserve">Ruth: Questions on priorities? (none) </w:t>
      </w:r>
    </w:p>
    <w:p w14:paraId="75613F24" w14:textId="77777777" w:rsidR="004629B9" w:rsidRDefault="004629B9" w:rsidP="00BC1D66">
      <w:pPr>
        <w:rPr>
          <w:rFonts w:ascii="Arial" w:hAnsi="Arial" w:cs="Arial"/>
          <w:b/>
          <w:bCs/>
        </w:rPr>
      </w:pPr>
    </w:p>
    <w:p w14:paraId="42D05982" w14:textId="799308A3" w:rsidR="000623B5" w:rsidRDefault="00D40720" w:rsidP="00BC1D66">
      <w:pPr>
        <w:rPr>
          <w:rFonts w:ascii="Arial" w:hAnsi="Arial" w:cs="Arial"/>
          <w:b/>
          <w:bCs/>
        </w:rPr>
      </w:pPr>
      <w:r>
        <w:rPr>
          <w:rFonts w:ascii="Arial" w:hAnsi="Arial" w:cs="Arial"/>
          <w:b/>
          <w:bCs/>
        </w:rPr>
        <w:t>OFFICER UPDATES (6:00):</w:t>
      </w:r>
    </w:p>
    <w:p w14:paraId="7D21B333" w14:textId="092C5F68" w:rsidR="000623B5" w:rsidRDefault="000623B5" w:rsidP="00BC1D66">
      <w:pPr>
        <w:rPr>
          <w:rFonts w:ascii="Arial" w:hAnsi="Arial" w:cs="Arial"/>
          <w:b/>
          <w:bCs/>
        </w:rPr>
      </w:pPr>
    </w:p>
    <w:p w14:paraId="446AA419" w14:textId="77777777" w:rsidR="00D40720" w:rsidRPr="00D40720" w:rsidRDefault="00D40720" w:rsidP="00D40720">
      <w:pPr>
        <w:rPr>
          <w:b/>
          <w:bCs/>
        </w:rPr>
      </w:pPr>
      <w:r w:rsidRPr="00D40720">
        <w:rPr>
          <w:b/>
          <w:bCs/>
        </w:rPr>
        <w:t>Lu:</w:t>
      </w:r>
    </w:p>
    <w:p w14:paraId="4A26213B" w14:textId="77777777" w:rsidR="00D40720" w:rsidRDefault="00D40720" w:rsidP="00D40720">
      <w:pPr>
        <w:pStyle w:val="ListParagraph"/>
        <w:numPr>
          <w:ilvl w:val="0"/>
          <w:numId w:val="10"/>
        </w:numPr>
        <w:spacing w:after="160" w:line="259" w:lineRule="auto"/>
      </w:pPr>
      <w:r>
        <w:t xml:space="preserve">Worked with key PGR stakeholders on </w:t>
      </w:r>
      <w:proofErr w:type="gramStart"/>
      <w:r>
        <w:t>cost of living</w:t>
      </w:r>
      <w:proofErr w:type="gramEnd"/>
      <w:r>
        <w:t xml:space="preserve"> crisis </w:t>
      </w:r>
    </w:p>
    <w:p w14:paraId="33D5BF95" w14:textId="77777777" w:rsidR="00D40720" w:rsidRDefault="00D40720" w:rsidP="00D40720">
      <w:pPr>
        <w:pStyle w:val="ListParagraph"/>
        <w:numPr>
          <w:ilvl w:val="0"/>
          <w:numId w:val="10"/>
        </w:numPr>
        <w:spacing w:after="160" w:line="259" w:lineRule="auto"/>
      </w:pPr>
      <w:r>
        <w:t xml:space="preserve">Big win with one </w:t>
      </w:r>
      <w:proofErr w:type="gramStart"/>
      <w:r>
        <w:t>particular faculty</w:t>
      </w:r>
      <w:proofErr w:type="gramEnd"/>
      <w:r>
        <w:t>… Arts PGRs</w:t>
      </w:r>
    </w:p>
    <w:p w14:paraId="2A23873B" w14:textId="77777777" w:rsidR="00D40720" w:rsidRDefault="00D40720" w:rsidP="00D40720">
      <w:pPr>
        <w:pStyle w:val="ListParagraph"/>
        <w:numPr>
          <w:ilvl w:val="0"/>
          <w:numId w:val="10"/>
        </w:numPr>
        <w:spacing w:after="160" w:line="259" w:lineRule="auto"/>
      </w:pPr>
      <w:r>
        <w:t xml:space="preserve">Postgrad Thursdays are back! </w:t>
      </w:r>
    </w:p>
    <w:p w14:paraId="30079C94" w14:textId="77777777" w:rsidR="00D40720" w:rsidRPr="00D40720" w:rsidRDefault="00D40720" w:rsidP="00D40720">
      <w:pPr>
        <w:rPr>
          <w:b/>
          <w:bCs/>
        </w:rPr>
      </w:pPr>
      <w:r w:rsidRPr="00D40720">
        <w:rPr>
          <w:b/>
          <w:bCs/>
        </w:rPr>
        <w:t>Izzy:</w:t>
      </w:r>
    </w:p>
    <w:p w14:paraId="2F0EB1CF" w14:textId="77777777" w:rsidR="00D40720" w:rsidRDefault="00D40720" w:rsidP="00D40720">
      <w:pPr>
        <w:pStyle w:val="ListParagraph"/>
        <w:numPr>
          <w:ilvl w:val="0"/>
          <w:numId w:val="11"/>
        </w:numPr>
        <w:spacing w:after="160" w:line="259" w:lineRule="auto"/>
      </w:pPr>
      <w:r>
        <w:t>Zero waste shop – looking at bringing it back and making it better/cheaper</w:t>
      </w:r>
    </w:p>
    <w:p w14:paraId="61C81615" w14:textId="77777777" w:rsidR="00D40720" w:rsidRDefault="00D40720" w:rsidP="00D40720">
      <w:pPr>
        <w:pStyle w:val="ListParagraph"/>
        <w:numPr>
          <w:ilvl w:val="0"/>
          <w:numId w:val="11"/>
        </w:numPr>
        <w:spacing w:after="160" w:line="259" w:lineRule="auto"/>
      </w:pPr>
      <w:r>
        <w:t xml:space="preserve">Been to sustainable and ethical finance + investment training – looking at policy and making sure </w:t>
      </w:r>
      <w:proofErr w:type="spellStart"/>
      <w:r>
        <w:t>its</w:t>
      </w:r>
      <w:proofErr w:type="spellEnd"/>
      <w:r>
        <w:t xml:space="preserve"> good enough </w:t>
      </w:r>
    </w:p>
    <w:p w14:paraId="54041332" w14:textId="77777777" w:rsidR="00D40720" w:rsidRDefault="00D40720" w:rsidP="00D40720">
      <w:pPr>
        <w:pStyle w:val="ListParagraph"/>
        <w:numPr>
          <w:ilvl w:val="0"/>
          <w:numId w:val="11"/>
        </w:numPr>
        <w:spacing w:after="160" w:line="259" w:lineRule="auto"/>
      </w:pPr>
      <w:r>
        <w:t>Harm reduction work – making bags with lots of info leaflets on doing drugs safely</w:t>
      </w:r>
    </w:p>
    <w:p w14:paraId="3B6150C3" w14:textId="77777777" w:rsidR="00D40720" w:rsidRDefault="00D40720" w:rsidP="00D40720">
      <w:pPr>
        <w:pStyle w:val="ListParagraph"/>
        <w:numPr>
          <w:ilvl w:val="0"/>
          <w:numId w:val="11"/>
        </w:numPr>
        <w:spacing w:after="160" w:line="259" w:lineRule="auto"/>
      </w:pPr>
      <w:r>
        <w:t xml:space="preserve">Been to city council advisory board – collecting evidence on how rubbish the city is for housing </w:t>
      </w:r>
      <w:proofErr w:type="spellStart"/>
      <w:r>
        <w:t>esp</w:t>
      </w:r>
      <w:proofErr w:type="spellEnd"/>
      <w:r>
        <w:t xml:space="preserve"> for students</w:t>
      </w:r>
    </w:p>
    <w:p w14:paraId="1F641C63" w14:textId="77777777" w:rsidR="00D40720" w:rsidRDefault="00D40720" w:rsidP="00D40720">
      <w:pPr>
        <w:pStyle w:val="ListParagraph"/>
        <w:numPr>
          <w:ilvl w:val="0"/>
          <w:numId w:val="11"/>
        </w:numPr>
        <w:spacing w:after="160" w:line="259" w:lineRule="auto"/>
      </w:pPr>
      <w:r>
        <w:lastRenderedPageBreak/>
        <w:t xml:space="preserve">Meeting to ensure Bristol students are being integrated into the community as well as possible </w:t>
      </w:r>
    </w:p>
    <w:p w14:paraId="5EA1C9BF" w14:textId="77777777" w:rsidR="00D40720" w:rsidRPr="00D40720" w:rsidRDefault="00D40720" w:rsidP="00D40720">
      <w:pPr>
        <w:rPr>
          <w:b/>
          <w:bCs/>
        </w:rPr>
      </w:pPr>
      <w:r w:rsidRPr="00D40720">
        <w:rPr>
          <w:b/>
          <w:bCs/>
        </w:rPr>
        <w:t>Lucy:</w:t>
      </w:r>
    </w:p>
    <w:p w14:paraId="7FC57EAC" w14:textId="77777777" w:rsidR="00D40720" w:rsidRDefault="00D40720" w:rsidP="00D40720">
      <w:pPr>
        <w:pStyle w:val="ListParagraph"/>
        <w:numPr>
          <w:ilvl w:val="0"/>
          <w:numId w:val="12"/>
        </w:numPr>
        <w:spacing w:after="160" w:line="259" w:lineRule="auto"/>
      </w:pPr>
      <w:r>
        <w:t xml:space="preserve">Have planned campaign that launches in November - She can they can – campaign for female and non-men inspiring sporting – films, events etc. </w:t>
      </w:r>
    </w:p>
    <w:p w14:paraId="569987F7" w14:textId="77777777" w:rsidR="00D40720" w:rsidRDefault="00D40720" w:rsidP="00D40720">
      <w:pPr>
        <w:pStyle w:val="ListParagraph"/>
        <w:numPr>
          <w:ilvl w:val="0"/>
          <w:numId w:val="12"/>
        </w:numPr>
        <w:spacing w:after="160" w:line="259" w:lineRule="auto"/>
      </w:pPr>
      <w:r>
        <w:t>Student development and careers – development of sports leaders and working with them on plus award</w:t>
      </w:r>
    </w:p>
    <w:p w14:paraId="5B01F5C1" w14:textId="77777777" w:rsidR="00D40720" w:rsidRDefault="00D40720" w:rsidP="00D40720">
      <w:pPr>
        <w:pStyle w:val="ListParagraph"/>
        <w:numPr>
          <w:ilvl w:val="0"/>
          <w:numId w:val="12"/>
        </w:numPr>
        <w:spacing w:after="160" w:line="259" w:lineRule="auto"/>
      </w:pPr>
      <w:r>
        <w:t>Meetings talking about transport to and from CD</w:t>
      </w:r>
    </w:p>
    <w:p w14:paraId="753DE3F2" w14:textId="77777777" w:rsidR="00D40720" w:rsidRDefault="00D40720" w:rsidP="00D40720">
      <w:pPr>
        <w:pStyle w:val="ListParagraph"/>
        <w:numPr>
          <w:ilvl w:val="0"/>
          <w:numId w:val="12"/>
        </w:numPr>
        <w:spacing w:after="160" w:line="259" w:lineRule="auto"/>
      </w:pPr>
      <w:r>
        <w:t xml:space="preserve">Building club captains community and comms </w:t>
      </w:r>
    </w:p>
    <w:p w14:paraId="625EBE43" w14:textId="77777777" w:rsidR="00D40720" w:rsidRPr="00D40720" w:rsidRDefault="00D40720" w:rsidP="00D40720">
      <w:pPr>
        <w:rPr>
          <w:b/>
          <w:bCs/>
        </w:rPr>
      </w:pPr>
      <w:r w:rsidRPr="00D40720">
        <w:rPr>
          <w:b/>
          <w:bCs/>
        </w:rPr>
        <w:t>Adam:</w:t>
      </w:r>
    </w:p>
    <w:p w14:paraId="67B5FA36" w14:textId="77777777" w:rsidR="00D40720" w:rsidRDefault="00D40720" w:rsidP="00D40720">
      <w:pPr>
        <w:pStyle w:val="ListParagraph"/>
        <w:numPr>
          <w:ilvl w:val="0"/>
          <w:numId w:val="13"/>
        </w:numPr>
        <w:spacing w:after="160" w:line="259" w:lineRule="auto"/>
      </w:pPr>
      <w:r>
        <w:t xml:space="preserve">Lucy and I have been involved in resolving a conflict with a society </w:t>
      </w:r>
    </w:p>
    <w:p w14:paraId="4B4CDCB5" w14:textId="77777777" w:rsidR="00D40720" w:rsidRDefault="00D40720" w:rsidP="00D40720">
      <w:pPr>
        <w:pStyle w:val="ListParagraph"/>
        <w:numPr>
          <w:ilvl w:val="0"/>
          <w:numId w:val="13"/>
        </w:numPr>
        <w:spacing w:after="160" w:line="259" w:lineRule="auto"/>
      </w:pPr>
      <w:r>
        <w:t>Welcome week – interacted a lot with student groups and was at welcome fair for 12.5 hrs – met student groups all day</w:t>
      </w:r>
    </w:p>
    <w:p w14:paraId="5EBBE597" w14:textId="77777777" w:rsidR="00D40720" w:rsidRDefault="00D40720" w:rsidP="00D40720">
      <w:pPr>
        <w:pStyle w:val="ListParagraph"/>
        <w:numPr>
          <w:ilvl w:val="0"/>
          <w:numId w:val="13"/>
        </w:numPr>
        <w:spacing w:after="160" w:line="259" w:lineRule="auto"/>
      </w:pPr>
      <w:r>
        <w:t xml:space="preserve">Lu and I went to the Russell group residential – our collective priorities at Bristol </w:t>
      </w:r>
      <w:proofErr w:type="spellStart"/>
      <w:r>
        <w:t>su</w:t>
      </w:r>
      <w:proofErr w:type="spellEnd"/>
      <w:r>
        <w:t xml:space="preserve"> became the priorities of the Russell group collective</w:t>
      </w:r>
    </w:p>
    <w:p w14:paraId="6963C9E3" w14:textId="77777777" w:rsidR="00D40720" w:rsidRPr="00D40720" w:rsidRDefault="00D40720" w:rsidP="00D40720">
      <w:pPr>
        <w:rPr>
          <w:b/>
          <w:bCs/>
        </w:rPr>
      </w:pPr>
      <w:r w:rsidRPr="00D40720">
        <w:rPr>
          <w:b/>
          <w:bCs/>
        </w:rPr>
        <w:t>Saranya:</w:t>
      </w:r>
    </w:p>
    <w:p w14:paraId="34450938" w14:textId="77777777" w:rsidR="00D40720" w:rsidRDefault="00D40720" w:rsidP="00D40720">
      <w:pPr>
        <w:pStyle w:val="ListParagraph"/>
        <w:numPr>
          <w:ilvl w:val="0"/>
          <w:numId w:val="14"/>
        </w:numPr>
        <w:spacing w:after="160" w:line="259" w:lineRule="auto"/>
      </w:pPr>
      <w:r>
        <w:t xml:space="preserve">Started planning on eating disorder campaign </w:t>
      </w:r>
    </w:p>
    <w:p w14:paraId="577F7791" w14:textId="77777777" w:rsidR="00D40720" w:rsidRDefault="00D40720" w:rsidP="00D40720">
      <w:pPr>
        <w:pStyle w:val="ListParagraph"/>
        <w:numPr>
          <w:ilvl w:val="0"/>
          <w:numId w:val="14"/>
        </w:numPr>
        <w:spacing w:after="160" w:line="259" w:lineRule="auto"/>
      </w:pPr>
      <w:r>
        <w:t>Planning ‘reclaim the night’ during November</w:t>
      </w:r>
    </w:p>
    <w:p w14:paraId="501AE7CA" w14:textId="77777777" w:rsidR="00D40720" w:rsidRDefault="00D40720" w:rsidP="00D40720">
      <w:pPr>
        <w:pStyle w:val="ListParagraph"/>
        <w:numPr>
          <w:ilvl w:val="0"/>
          <w:numId w:val="14"/>
        </w:numPr>
        <w:spacing w:after="160" w:line="259" w:lineRule="auto"/>
      </w:pPr>
      <w:r>
        <w:t>Attended arms off campus training</w:t>
      </w:r>
    </w:p>
    <w:p w14:paraId="333B22B9" w14:textId="77777777" w:rsidR="00D40720" w:rsidRDefault="00D40720" w:rsidP="00D40720">
      <w:pPr>
        <w:pStyle w:val="ListParagraph"/>
        <w:numPr>
          <w:ilvl w:val="0"/>
          <w:numId w:val="14"/>
        </w:numPr>
        <w:spacing w:after="160" w:line="259" w:lineRule="auto"/>
      </w:pPr>
      <w:r>
        <w:t xml:space="preserve">Reached out to a number of </w:t>
      </w:r>
      <w:proofErr w:type="gramStart"/>
      <w:r>
        <w:t>lib</w:t>
      </w:r>
      <w:proofErr w:type="gramEnd"/>
      <w:r>
        <w:t xml:space="preserve"> socs and groups to work out what their priorities are</w:t>
      </w:r>
    </w:p>
    <w:p w14:paraId="7EAFF416" w14:textId="77777777" w:rsidR="00D40720" w:rsidRPr="00AD6560" w:rsidRDefault="00D40720" w:rsidP="00D40720">
      <w:pPr>
        <w:rPr>
          <w:b/>
          <w:bCs/>
        </w:rPr>
      </w:pPr>
      <w:r w:rsidRPr="00AD6560">
        <w:rPr>
          <w:b/>
          <w:bCs/>
        </w:rPr>
        <w:t>Questions:</w:t>
      </w:r>
    </w:p>
    <w:p w14:paraId="3F33EAE0" w14:textId="77777777" w:rsidR="00D40720" w:rsidRDefault="00D40720" w:rsidP="00D40720">
      <w:r>
        <w:t xml:space="preserve">Xenia: How do I get a Postgrad Thursday card? </w:t>
      </w:r>
    </w:p>
    <w:p w14:paraId="45C66905" w14:textId="77777777" w:rsidR="00D40720" w:rsidRDefault="00D40720" w:rsidP="00D40720">
      <w:r>
        <w:t xml:space="preserve">Lu: Come to PG network events or speak to Lu! </w:t>
      </w:r>
    </w:p>
    <w:p w14:paraId="33404A9E" w14:textId="77777777" w:rsidR="00976AB4" w:rsidRDefault="00976AB4" w:rsidP="00BC1D66">
      <w:pPr>
        <w:rPr>
          <w:rFonts w:ascii="Arial" w:hAnsi="Arial" w:cs="Arial"/>
          <w:b/>
          <w:bCs/>
        </w:rPr>
      </w:pPr>
    </w:p>
    <w:p w14:paraId="2C279E84" w14:textId="6099446E" w:rsidR="000623B5" w:rsidRDefault="00D40720" w:rsidP="00BC1D66">
      <w:pPr>
        <w:rPr>
          <w:rFonts w:ascii="Arial" w:hAnsi="Arial" w:cs="Arial"/>
          <w:b/>
          <w:bCs/>
        </w:rPr>
      </w:pPr>
      <w:r>
        <w:rPr>
          <w:rFonts w:ascii="Arial" w:hAnsi="Arial" w:cs="Arial"/>
          <w:b/>
          <w:bCs/>
        </w:rPr>
        <w:t>PGT REPS UPDATES/PRIORITIES (13:24):</w:t>
      </w:r>
    </w:p>
    <w:p w14:paraId="563CBB83" w14:textId="72F2767D" w:rsidR="00635144" w:rsidRDefault="00635144" w:rsidP="00BC1D66">
      <w:pPr>
        <w:rPr>
          <w:rFonts w:ascii="Arial" w:hAnsi="Arial" w:cs="Arial"/>
          <w:b/>
          <w:bCs/>
        </w:rPr>
      </w:pPr>
    </w:p>
    <w:p w14:paraId="37AC65DE" w14:textId="32D99631" w:rsidR="006A5971" w:rsidRDefault="006A5971" w:rsidP="006A5971">
      <w:r w:rsidRPr="006A5971">
        <w:rPr>
          <w:b/>
          <w:bCs/>
        </w:rPr>
        <w:t>Ellie:</w:t>
      </w:r>
      <w:r>
        <w:t xml:space="preserve">  Being a trustee and doing intros</w:t>
      </w:r>
    </w:p>
    <w:p w14:paraId="6063B2B6" w14:textId="77777777" w:rsidR="006A5971" w:rsidRDefault="006A5971" w:rsidP="006A5971"/>
    <w:p w14:paraId="6BCCD900" w14:textId="6BCBD2F2" w:rsidR="006A5971" w:rsidRDefault="006A5971" w:rsidP="006A5971">
      <w:r w:rsidRPr="006A5971">
        <w:rPr>
          <w:b/>
          <w:bCs/>
        </w:rPr>
        <w:t>Elina:</w:t>
      </w:r>
      <w:r>
        <w:t xml:space="preserve">  going round and getting to know all the different ppl in my faculty. Want to work on issue with exams being online or in person. </w:t>
      </w:r>
    </w:p>
    <w:p w14:paraId="05687E29" w14:textId="77777777" w:rsidR="006A5971" w:rsidRDefault="006A5971" w:rsidP="006A5971"/>
    <w:p w14:paraId="2CADCFA9" w14:textId="14BCA245" w:rsidR="006A5971" w:rsidRDefault="006A5971" w:rsidP="006A5971">
      <w:r w:rsidRPr="006A5971">
        <w:rPr>
          <w:b/>
          <w:bCs/>
        </w:rPr>
        <w:t>Xenia:</w:t>
      </w:r>
      <w:r>
        <w:t xml:space="preserve"> Priority for the year – keep the SU execs held to account and keeping for profit housing out of SU</w:t>
      </w:r>
    </w:p>
    <w:p w14:paraId="23A9ED76" w14:textId="77777777" w:rsidR="006A5971" w:rsidRDefault="006A5971" w:rsidP="006A5971"/>
    <w:p w14:paraId="23044736" w14:textId="77777777" w:rsidR="006A5971" w:rsidRDefault="006A5971" w:rsidP="006A5971">
      <w:r w:rsidRPr="006A5971">
        <w:rPr>
          <w:b/>
          <w:bCs/>
        </w:rPr>
        <w:t>Ash:</w:t>
      </w:r>
      <w:r>
        <w:t xml:space="preserve"> proud that we’ve started on our outreach with our social media and have a lot of followers. Working on organising…. with global lounge… karaoke night had a great turnout </w:t>
      </w:r>
    </w:p>
    <w:p w14:paraId="4163D600" w14:textId="77777777" w:rsidR="006A5971" w:rsidRDefault="006A5971" w:rsidP="006A5971"/>
    <w:p w14:paraId="762C9AA9" w14:textId="213033A9" w:rsidR="006A5971" w:rsidRDefault="006A5971" w:rsidP="006A5971">
      <w:r w:rsidRPr="006A5971">
        <w:rPr>
          <w:b/>
          <w:bCs/>
        </w:rPr>
        <w:t>Chair of sports network</w:t>
      </w:r>
      <w:r w:rsidRPr="006A5971">
        <w:rPr>
          <w:b/>
          <w:bCs/>
        </w:rPr>
        <w:t>:</w:t>
      </w:r>
      <w:r>
        <w:t xml:space="preserve"> </w:t>
      </w:r>
      <w:r>
        <w:t>exciting to receive emails about what could happen throughout the year.</w:t>
      </w:r>
    </w:p>
    <w:p w14:paraId="317C9E6E" w14:textId="77777777" w:rsidR="006A5971" w:rsidRDefault="006A5971" w:rsidP="006A5971">
      <w:pPr>
        <w:rPr>
          <w:b/>
          <w:bCs/>
        </w:rPr>
      </w:pPr>
    </w:p>
    <w:p w14:paraId="28364081" w14:textId="1A5B0933" w:rsidR="006A5971" w:rsidRDefault="006A5971" w:rsidP="006A5971">
      <w:r w:rsidRPr="006A5971">
        <w:rPr>
          <w:b/>
          <w:bCs/>
        </w:rPr>
        <w:t>Trustee</w:t>
      </w:r>
      <w:r w:rsidRPr="006A5971">
        <w:rPr>
          <w:b/>
          <w:bCs/>
        </w:rPr>
        <w:t>:</w:t>
      </w:r>
      <w:r>
        <w:t xml:space="preserve">  proud of listening to everyone’s successes – also the welcome fair! </w:t>
      </w:r>
    </w:p>
    <w:p w14:paraId="088E6B96" w14:textId="77777777" w:rsidR="006A5971" w:rsidRDefault="006A5971" w:rsidP="006A5971"/>
    <w:p w14:paraId="4455591F" w14:textId="084B0228" w:rsidR="006A5971" w:rsidRDefault="006A5971" w:rsidP="006A5971">
      <w:r w:rsidRPr="006A5971">
        <w:rPr>
          <w:b/>
          <w:bCs/>
        </w:rPr>
        <w:t>Sam</w:t>
      </w:r>
      <w:r>
        <w:rPr>
          <w:b/>
          <w:bCs/>
        </w:rPr>
        <w:t>:</w:t>
      </w:r>
      <w:r>
        <w:t xml:space="preserve"> being able to have impact on exams already, also running rep training for engineering reps </w:t>
      </w:r>
    </w:p>
    <w:p w14:paraId="1948E650" w14:textId="35206837" w:rsidR="006A5971" w:rsidRDefault="006A5971" w:rsidP="006A5971">
      <w:r w:rsidRPr="006A5971">
        <w:rPr>
          <w:b/>
          <w:bCs/>
        </w:rPr>
        <w:lastRenderedPageBreak/>
        <w:t>Zoe</w:t>
      </w:r>
      <w:r w:rsidRPr="006A5971">
        <w:rPr>
          <w:b/>
          <w:bCs/>
        </w:rPr>
        <w:t>:</w:t>
      </w:r>
      <w:r>
        <w:t xml:space="preserve"> I don’t have a committee this year yet, priority is to get a committee and to promote the existence of the network </w:t>
      </w:r>
    </w:p>
    <w:p w14:paraId="4A2F3E5D" w14:textId="77777777" w:rsidR="006A5971" w:rsidRDefault="006A5971" w:rsidP="006A5971"/>
    <w:p w14:paraId="1CB83BB2" w14:textId="13C12831" w:rsidR="006A5971" w:rsidRDefault="006A5971" w:rsidP="006A5971">
      <w:r w:rsidRPr="006A5971">
        <w:rPr>
          <w:b/>
          <w:bCs/>
        </w:rPr>
        <w:t>LGBTQ network</w:t>
      </w:r>
      <w:r w:rsidRPr="006A5971">
        <w:rPr>
          <w:b/>
          <w:bCs/>
        </w:rPr>
        <w:t>:</w:t>
      </w:r>
      <w:r>
        <w:t xml:space="preserve"> mingle had an amazing turnout, so many ppl there, looking forward to campaign ideas including campaigns on sexual health and LGBTQ people in sport</w:t>
      </w:r>
    </w:p>
    <w:p w14:paraId="005F4272" w14:textId="77777777" w:rsidR="006A5971" w:rsidRDefault="006A5971" w:rsidP="006A5971"/>
    <w:p w14:paraId="62D6CAB8" w14:textId="0DC66470" w:rsidR="006A5971" w:rsidRDefault="006A5971" w:rsidP="006A5971">
      <w:r w:rsidRPr="00B242D2">
        <w:rPr>
          <w:b/>
          <w:bCs/>
        </w:rPr>
        <w:t>Societies network</w:t>
      </w:r>
      <w:r w:rsidR="00B242D2">
        <w:t xml:space="preserve">: </w:t>
      </w:r>
      <w:r>
        <w:t>have a committee! Priority for next month – 17</w:t>
      </w:r>
      <w:r w:rsidRPr="00591E14">
        <w:rPr>
          <w:vertAlign w:val="superscript"/>
        </w:rPr>
        <w:t>th</w:t>
      </w:r>
      <w:r>
        <w:t xml:space="preserve"> oct – first ever societies network forum – will make a change to how societies work </w:t>
      </w:r>
    </w:p>
    <w:p w14:paraId="5006DC59" w14:textId="77777777" w:rsidR="00B242D2" w:rsidRDefault="00B242D2" w:rsidP="006A5971">
      <w:pPr>
        <w:rPr>
          <w:b/>
          <w:bCs/>
        </w:rPr>
      </w:pPr>
    </w:p>
    <w:p w14:paraId="652BD161" w14:textId="55CAFA6B" w:rsidR="006A5971" w:rsidRDefault="006A5971" w:rsidP="006A5971">
      <w:r w:rsidRPr="00B242D2">
        <w:rPr>
          <w:b/>
          <w:bCs/>
        </w:rPr>
        <w:t>Student trustee</w:t>
      </w:r>
      <w:r w:rsidR="00B242D2" w:rsidRPr="00B242D2">
        <w:rPr>
          <w:b/>
          <w:bCs/>
        </w:rPr>
        <w:t>:</w:t>
      </w:r>
      <w:r>
        <w:t xml:space="preserve"> as co-chair of the board I was able to meet with all the other trustees 121 – gather their individual and collective priorities</w:t>
      </w:r>
    </w:p>
    <w:p w14:paraId="66F5B382" w14:textId="77777777" w:rsidR="00A13E64" w:rsidRDefault="00A13E64" w:rsidP="006A5971"/>
    <w:p w14:paraId="5D0C5C97" w14:textId="22577B41" w:rsidR="006A5971" w:rsidRDefault="006A5971" w:rsidP="006A5971">
      <w:r w:rsidRPr="00A13E64">
        <w:rPr>
          <w:b/>
          <w:bCs/>
        </w:rPr>
        <w:t>Volunteering network</w:t>
      </w:r>
      <w:r w:rsidR="00A13E64" w:rsidRPr="00A13E64">
        <w:rPr>
          <w:b/>
          <w:bCs/>
        </w:rPr>
        <w:t>:</w:t>
      </w:r>
      <w:r>
        <w:t xml:space="preserve"> was proud of the mingle, had range of </w:t>
      </w:r>
      <w:proofErr w:type="spellStart"/>
      <w:r>
        <w:t>yeargroups</w:t>
      </w:r>
      <w:proofErr w:type="spellEnd"/>
      <w:r>
        <w:t xml:space="preserve"> in, excited to get more committee members</w:t>
      </w:r>
    </w:p>
    <w:p w14:paraId="112024E3" w14:textId="77777777" w:rsidR="00A13E64" w:rsidRDefault="00A13E64" w:rsidP="006A5971"/>
    <w:p w14:paraId="3E48EB57" w14:textId="0FDD4850" w:rsidR="006A5971" w:rsidRDefault="006A5971" w:rsidP="006A5971">
      <w:r w:rsidRPr="00A13E64">
        <w:rPr>
          <w:b/>
          <w:bCs/>
        </w:rPr>
        <w:t>Jemima</w:t>
      </w:r>
      <w:r w:rsidR="00A13E64" w:rsidRPr="00A13E64">
        <w:rPr>
          <w:b/>
          <w:bCs/>
        </w:rPr>
        <w:t>:</w:t>
      </w:r>
      <w:r w:rsidR="00A13E64">
        <w:t xml:space="preserve"> </w:t>
      </w:r>
      <w:r>
        <w:t xml:space="preserve"> welcome fair was nice, introduced myself to diff socs in my faculty, got involved with course reps that have got back to me – tried to make a group chat </w:t>
      </w:r>
    </w:p>
    <w:p w14:paraId="372BE461" w14:textId="77777777" w:rsidR="00A13E64" w:rsidRDefault="00A13E64" w:rsidP="006A5971"/>
    <w:p w14:paraId="0E794452" w14:textId="0AE20FFC" w:rsidR="006A5971" w:rsidRDefault="006A5971" w:rsidP="006A5971">
      <w:proofErr w:type="spellStart"/>
      <w:r w:rsidRPr="00A13E64">
        <w:rPr>
          <w:b/>
          <w:bCs/>
        </w:rPr>
        <w:t>Luhua</w:t>
      </w:r>
      <w:proofErr w:type="spellEnd"/>
      <w:r w:rsidR="00A13E64" w:rsidRPr="00A13E64">
        <w:rPr>
          <w:b/>
          <w:bCs/>
        </w:rPr>
        <w:t>:</w:t>
      </w:r>
      <w:r w:rsidR="00A13E64">
        <w:t xml:space="preserve"> </w:t>
      </w:r>
      <w:r>
        <w:t>met with faculty director – talked about SSLC – I’m going to chair the meeting</w:t>
      </w:r>
    </w:p>
    <w:p w14:paraId="1B084094" w14:textId="77777777" w:rsidR="00A13E64" w:rsidRDefault="00A13E64" w:rsidP="006A5971"/>
    <w:p w14:paraId="5D3EBDDA" w14:textId="05CB086A" w:rsidR="006A5971" w:rsidRDefault="006A5971" w:rsidP="006A5971">
      <w:r w:rsidRPr="00A13E64">
        <w:rPr>
          <w:b/>
          <w:bCs/>
        </w:rPr>
        <w:t>Ali</w:t>
      </w:r>
      <w:r w:rsidR="00A13E64" w:rsidRPr="00A13E64">
        <w:rPr>
          <w:b/>
          <w:bCs/>
        </w:rPr>
        <w:t>:</w:t>
      </w:r>
      <w:r>
        <w:t xml:space="preserve"> meeting everyone, preparing for committee elections</w:t>
      </w:r>
    </w:p>
    <w:p w14:paraId="1988BACD" w14:textId="77777777" w:rsidR="00A13E64" w:rsidRDefault="00A13E64" w:rsidP="006A5971"/>
    <w:p w14:paraId="4B0639A6" w14:textId="4E7FA0E2" w:rsidR="006A5971" w:rsidRDefault="006A5971" w:rsidP="006A5971">
      <w:proofErr w:type="spellStart"/>
      <w:r w:rsidRPr="00A13E64">
        <w:rPr>
          <w:b/>
          <w:bCs/>
        </w:rPr>
        <w:t>Yolan</w:t>
      </w:r>
      <w:proofErr w:type="spellEnd"/>
      <w:r w:rsidR="00A13E64" w:rsidRPr="00A13E64">
        <w:rPr>
          <w:b/>
          <w:bCs/>
        </w:rPr>
        <w:t>:</w:t>
      </w:r>
      <w:r>
        <w:t xml:space="preserve"> getting in touch with course reps for my faculty this week – finding out about reading week – trying to push it for sciences. Sending a survey to ask students if they would’ve benefitted from a reading week </w:t>
      </w:r>
    </w:p>
    <w:p w14:paraId="279C33B9" w14:textId="77777777" w:rsidR="00A13E64" w:rsidRDefault="00A13E64" w:rsidP="006A5971"/>
    <w:p w14:paraId="41473A3E" w14:textId="212A6C05" w:rsidR="004629B9" w:rsidRDefault="006A5971" w:rsidP="006A5971">
      <w:proofErr w:type="spellStart"/>
      <w:r w:rsidRPr="00A13E64">
        <w:rPr>
          <w:b/>
          <w:bCs/>
        </w:rPr>
        <w:t>Shiza</w:t>
      </w:r>
      <w:proofErr w:type="spellEnd"/>
      <w:r w:rsidR="00A13E64" w:rsidRPr="00A13E64">
        <w:rPr>
          <w:b/>
          <w:bCs/>
        </w:rPr>
        <w:t>:</w:t>
      </w:r>
      <w:r>
        <w:t xml:space="preserve"> been chasing my fac</w:t>
      </w:r>
      <w:r w:rsidR="00A13E64">
        <w:t>ulty</w:t>
      </w:r>
      <w:r>
        <w:t xml:space="preserve"> director to figure out what my role is – my first time doing it! Going to ask more about my role. Went to a mixer for </w:t>
      </w:r>
      <w:proofErr w:type="spellStart"/>
      <w:r>
        <w:t>biochem</w:t>
      </w:r>
      <w:proofErr w:type="spellEnd"/>
      <w:r>
        <w:t xml:space="preserve"> people – talked to new students. Improving socialising for PGRs across different disciplines, helping with </w:t>
      </w:r>
      <w:proofErr w:type="gramStart"/>
      <w:r>
        <w:t>cost of living</w:t>
      </w:r>
      <w:proofErr w:type="gramEnd"/>
      <w:r>
        <w:t xml:space="preserve"> crisis for PGRs.</w:t>
      </w:r>
    </w:p>
    <w:p w14:paraId="15BA9171" w14:textId="77777777" w:rsidR="006A5971" w:rsidRPr="004629B9" w:rsidRDefault="006A5971" w:rsidP="006A5971">
      <w:pPr>
        <w:rPr>
          <w:rFonts w:ascii="Arial" w:hAnsi="Arial" w:cs="Arial"/>
        </w:rPr>
      </w:pPr>
    </w:p>
    <w:p w14:paraId="35C39107" w14:textId="5C0C20FE" w:rsidR="000623B5" w:rsidRDefault="000623B5" w:rsidP="00BC1D66">
      <w:pPr>
        <w:rPr>
          <w:rFonts w:ascii="Arial" w:hAnsi="Arial" w:cs="Arial"/>
          <w:b/>
          <w:bCs/>
        </w:rPr>
      </w:pPr>
      <w:r>
        <w:rPr>
          <w:rFonts w:ascii="Arial" w:hAnsi="Arial" w:cs="Arial"/>
          <w:b/>
          <w:bCs/>
        </w:rPr>
        <w:t>CAMPAIGNING BIDS FROM REPRESENTATIVES</w:t>
      </w:r>
    </w:p>
    <w:p w14:paraId="585A9128" w14:textId="257F800D" w:rsidR="004629B9" w:rsidRDefault="004629B9" w:rsidP="00BC1D66">
      <w:pPr>
        <w:rPr>
          <w:rFonts w:ascii="Arial" w:hAnsi="Arial" w:cs="Arial"/>
          <w:b/>
          <w:bCs/>
        </w:rPr>
      </w:pPr>
    </w:p>
    <w:p w14:paraId="2760485E" w14:textId="737EAF70" w:rsidR="004629B9" w:rsidRDefault="003D5CB7" w:rsidP="00BC1D66">
      <w:pPr>
        <w:rPr>
          <w:rFonts w:ascii="Arial" w:hAnsi="Arial" w:cs="Arial"/>
        </w:rPr>
      </w:pPr>
      <w:r>
        <w:rPr>
          <w:rFonts w:ascii="Arial" w:hAnsi="Arial" w:cs="Arial"/>
        </w:rPr>
        <w:t xml:space="preserve">SC has a pool of £4000 </w:t>
      </w:r>
    </w:p>
    <w:p w14:paraId="50663BC1" w14:textId="7D0F2F8E" w:rsidR="003D5CB7" w:rsidRDefault="003D5CB7" w:rsidP="00BC1D66">
      <w:pPr>
        <w:rPr>
          <w:rFonts w:ascii="Arial" w:hAnsi="Arial" w:cs="Arial"/>
        </w:rPr>
      </w:pPr>
    </w:p>
    <w:p w14:paraId="52B60C67" w14:textId="5ADCE365" w:rsidR="00FB5CCB" w:rsidRPr="00FB5CCB" w:rsidRDefault="00FB5CCB" w:rsidP="00BC1D66">
      <w:pPr>
        <w:rPr>
          <w:rFonts w:ascii="Arial" w:hAnsi="Arial" w:cs="Arial"/>
          <w:b/>
          <w:bCs/>
          <w:color w:val="1F4E79" w:themeColor="accent5" w:themeShade="80"/>
        </w:rPr>
      </w:pPr>
      <w:r w:rsidRPr="00FB5CCB">
        <w:rPr>
          <w:rFonts w:ascii="Arial" w:hAnsi="Arial" w:cs="Arial"/>
          <w:b/>
          <w:bCs/>
          <w:color w:val="1F4E79" w:themeColor="accent5" w:themeShade="80"/>
        </w:rPr>
        <w:t xml:space="preserve">FIRST BID: </w:t>
      </w:r>
    </w:p>
    <w:p w14:paraId="44B1CB57" w14:textId="77777777" w:rsidR="00A13E64" w:rsidRDefault="00A13E64" w:rsidP="00A13E64"/>
    <w:p w14:paraId="52B28858" w14:textId="77777777" w:rsidR="00A13E64" w:rsidRDefault="00A13E64" w:rsidP="00A13E64">
      <w:pPr>
        <w:rPr>
          <w:b/>
          <w:bCs/>
        </w:rPr>
      </w:pPr>
      <w:r w:rsidRPr="00A13E64">
        <w:rPr>
          <w:b/>
          <w:bCs/>
        </w:rPr>
        <w:t>Harrison</w:t>
      </w:r>
      <w:r>
        <w:rPr>
          <w:b/>
          <w:bCs/>
        </w:rPr>
        <w:t>:</w:t>
      </w:r>
    </w:p>
    <w:p w14:paraId="0F2A7B86" w14:textId="72E83E7F" w:rsidR="00A13E64" w:rsidRPr="00A13E64" w:rsidRDefault="00A13E64" w:rsidP="00A13E64">
      <w:pPr>
        <w:rPr>
          <w:b/>
          <w:bCs/>
        </w:rPr>
      </w:pPr>
      <w:r w:rsidRPr="00A13E64">
        <w:rPr>
          <w:b/>
          <w:bCs/>
        </w:rPr>
        <w:t xml:space="preserve"> </w:t>
      </w:r>
    </w:p>
    <w:p w14:paraId="6BD17D13" w14:textId="77777777" w:rsidR="00A13E64" w:rsidRDefault="00A13E64" w:rsidP="00A13E64">
      <w:pPr>
        <w:pStyle w:val="PlainText"/>
      </w:pPr>
      <w:r>
        <w:t xml:space="preserve">*   This is the re-launch of the societies </w:t>
      </w:r>
      <w:proofErr w:type="gramStart"/>
      <w:r>
        <w:t>network,</w:t>
      </w:r>
      <w:proofErr w:type="gramEnd"/>
      <w:r>
        <w:t xml:space="preserve"> thus we wish to offer food and drinks to all of the committee members who turn up to the event.</w:t>
      </w:r>
    </w:p>
    <w:p w14:paraId="5EB820FC" w14:textId="77777777" w:rsidR="00A13E64" w:rsidRDefault="00A13E64" w:rsidP="00A13E64">
      <w:pPr>
        <w:pStyle w:val="PlainText"/>
      </w:pPr>
      <w:r>
        <w:t xml:space="preserve">This event will </w:t>
      </w:r>
      <w:proofErr w:type="gramStart"/>
      <w:r>
        <w:t>gather together</w:t>
      </w:r>
      <w:proofErr w:type="gramEnd"/>
      <w:r>
        <w:t xml:space="preserve"> as many committee members from our 270 societies as possible. We aim to understand the biggest issues affecting the management of our societies and help alleviate these through changes to committee rules or simply signposting students to the correct information.</w:t>
      </w:r>
    </w:p>
    <w:p w14:paraId="58D650B7" w14:textId="77777777" w:rsidR="00A13E64" w:rsidRDefault="00A13E64" w:rsidP="00A13E64">
      <w:pPr>
        <w:pStyle w:val="PlainText"/>
      </w:pPr>
      <w:r>
        <w:t xml:space="preserve">  *   The network committee believes that this event is the first in a complete shift in the way society committees interact with the SU, providing a level above student societies for committee members to go for advice and support throughout their tenure.</w:t>
      </w:r>
    </w:p>
    <w:p w14:paraId="30E36F46" w14:textId="77777777" w:rsidR="00A13E64" w:rsidRDefault="00A13E64" w:rsidP="00A13E64">
      <w:pPr>
        <w:pStyle w:val="PlainText"/>
      </w:pPr>
      <w:r>
        <w:t xml:space="preserve">  *   I would like to spend £100 on food and £50 on drinks</w:t>
      </w:r>
    </w:p>
    <w:p w14:paraId="20308E66" w14:textId="77777777" w:rsidR="00A13E64" w:rsidRDefault="00A13E64" w:rsidP="00A13E64"/>
    <w:p w14:paraId="01D39ADA" w14:textId="77777777" w:rsidR="00A13E64" w:rsidRDefault="00A13E64" w:rsidP="00A13E64">
      <w:pPr>
        <w:pStyle w:val="ListParagraph"/>
        <w:numPr>
          <w:ilvl w:val="0"/>
          <w:numId w:val="14"/>
        </w:numPr>
        <w:spacing w:after="160" w:line="259" w:lineRule="auto"/>
      </w:pPr>
      <w:r>
        <w:t>We’re hoping to get 30 ppl turn up</w:t>
      </w:r>
    </w:p>
    <w:p w14:paraId="2DE84EB9" w14:textId="77777777" w:rsidR="00A13E64" w:rsidRDefault="00A13E64" w:rsidP="00A13E64">
      <w:pPr>
        <w:pStyle w:val="ListParagraph"/>
        <w:numPr>
          <w:ilvl w:val="0"/>
          <w:numId w:val="14"/>
        </w:numPr>
        <w:spacing w:after="160" w:line="259" w:lineRule="auto"/>
      </w:pPr>
      <w:r>
        <w:t xml:space="preserve">Asking for £150 </w:t>
      </w:r>
    </w:p>
    <w:p w14:paraId="4420EB85" w14:textId="77777777" w:rsidR="00A13E64" w:rsidRDefault="00A13E64" w:rsidP="00A13E64">
      <w:pPr>
        <w:pStyle w:val="ListParagraph"/>
        <w:numPr>
          <w:ilvl w:val="0"/>
          <w:numId w:val="14"/>
        </w:numPr>
        <w:spacing w:after="160" w:line="259" w:lineRule="auto"/>
      </w:pPr>
      <w:r>
        <w:t>Great way to get feedback from people who don’t normally reply to surveys</w:t>
      </w:r>
    </w:p>
    <w:p w14:paraId="3DF835C4" w14:textId="77777777" w:rsidR="00A13E64" w:rsidRPr="002C6BAD" w:rsidRDefault="00A13E64" w:rsidP="00A13E64">
      <w:pPr>
        <w:rPr>
          <w:b/>
          <w:bCs/>
        </w:rPr>
      </w:pPr>
      <w:r w:rsidRPr="002C6BAD">
        <w:rPr>
          <w:b/>
          <w:bCs/>
        </w:rPr>
        <w:t>Questions</w:t>
      </w:r>
    </w:p>
    <w:p w14:paraId="763381FB" w14:textId="77777777" w:rsidR="00A13E64" w:rsidRDefault="00A13E64" w:rsidP="00A13E64">
      <w:proofErr w:type="gramStart"/>
      <w:r>
        <w:t>Q  –</w:t>
      </w:r>
      <w:proofErr w:type="gramEnd"/>
      <w:r>
        <w:t xml:space="preserve"> It sounds like a good idea. Can someone explain how these bids work? Who can do them, where does the money come from etc.?</w:t>
      </w:r>
    </w:p>
    <w:p w14:paraId="310E7BF6" w14:textId="77777777" w:rsidR="00A13E64" w:rsidRDefault="00A13E64" w:rsidP="00A13E64">
      <w:r>
        <w:t xml:space="preserve">Finn – for networks at FTOs – standing committee has about £4k, each network gets a £50 slush fund for minor things. If a bid comes in and it’s </w:t>
      </w:r>
      <w:proofErr w:type="gramStart"/>
      <w:r>
        <w:t>approved</w:t>
      </w:r>
      <w:proofErr w:type="gramEnd"/>
      <w:r>
        <w:t xml:space="preserve"> then the money is allocated it.  You all as a group have 4k over the year to spend, you </w:t>
      </w:r>
      <w:proofErr w:type="gramStart"/>
      <w:r>
        <w:t>have to</w:t>
      </w:r>
      <w:proofErr w:type="gramEnd"/>
      <w:r>
        <w:t xml:space="preserve"> assess if it’s fair/a good use of money. I</w:t>
      </w:r>
    </w:p>
    <w:p w14:paraId="13B656ED" w14:textId="77777777" w:rsidR="00A13E64" w:rsidRDefault="00A13E64" w:rsidP="00A13E64">
      <w:r>
        <w:t>Q – (To Harrison) Where are you sourcing the food and drink?</w:t>
      </w:r>
    </w:p>
    <w:p w14:paraId="55316B4F" w14:textId="77777777" w:rsidR="00A13E64" w:rsidRDefault="00A13E64" w:rsidP="00A13E64">
      <w:r>
        <w:t xml:space="preserve">H – Pre-prepared supermarket food – not hot/freshly made </w:t>
      </w:r>
    </w:p>
    <w:p w14:paraId="63EE8BCA" w14:textId="77777777" w:rsidR="00A13E64" w:rsidRDefault="00A13E64" w:rsidP="00A13E64">
      <w:r>
        <w:t>Q – Are you making sure you get vegan food, gluten free etc.?</w:t>
      </w:r>
    </w:p>
    <w:p w14:paraId="5175B945" w14:textId="77777777" w:rsidR="00A13E64" w:rsidRDefault="00A13E64" w:rsidP="00A13E64">
      <w:r>
        <w:t xml:space="preserve">H – Yes </w:t>
      </w:r>
    </w:p>
    <w:p w14:paraId="2C5173B2" w14:textId="77777777" w:rsidR="00A13E64" w:rsidRDefault="00A13E64" w:rsidP="00A13E64">
      <w:r>
        <w:t>Q – what will you do if more than 30 people turn up?</w:t>
      </w:r>
    </w:p>
    <w:p w14:paraId="4BD02F28" w14:textId="77777777" w:rsidR="00A13E64" w:rsidRDefault="00A13E64" w:rsidP="00A13E64">
      <w:r>
        <w:t>H – Will monitor the room bookings, could use canteen if it gets too big</w:t>
      </w:r>
    </w:p>
    <w:p w14:paraId="23C3843D" w14:textId="58D94C92" w:rsidR="000623B5" w:rsidRPr="00A13E64" w:rsidRDefault="000623B5" w:rsidP="00BC1D66">
      <w:pPr>
        <w:rPr>
          <w:rFonts w:ascii="Arial" w:hAnsi="Arial" w:cs="Arial"/>
          <w:b/>
          <w:bCs/>
          <w:color w:val="000000" w:themeColor="text1"/>
        </w:rPr>
      </w:pPr>
    </w:p>
    <w:p w14:paraId="4D682D1B" w14:textId="40B0D9F8" w:rsidR="00FE305C" w:rsidRDefault="00A13E64" w:rsidP="00FE305C">
      <w:pPr>
        <w:rPr>
          <w:rFonts w:ascii="Arial" w:hAnsi="Arial" w:cs="Arial"/>
          <w:b/>
          <w:bCs/>
          <w:color w:val="000000" w:themeColor="text1"/>
        </w:rPr>
      </w:pPr>
      <w:r w:rsidRPr="00A13E64">
        <w:rPr>
          <w:rFonts w:ascii="Arial" w:hAnsi="Arial" w:cs="Arial"/>
          <w:b/>
          <w:bCs/>
          <w:color w:val="000000" w:themeColor="text1"/>
        </w:rPr>
        <w:t>NEW AGENDA POINT (42:22)</w:t>
      </w:r>
      <w:r>
        <w:rPr>
          <w:rFonts w:ascii="Arial" w:hAnsi="Arial" w:cs="Arial"/>
          <w:b/>
          <w:bCs/>
          <w:color w:val="000000" w:themeColor="text1"/>
        </w:rPr>
        <w:t>:</w:t>
      </w:r>
    </w:p>
    <w:p w14:paraId="008A1B92" w14:textId="4D50689C" w:rsidR="00A13E64" w:rsidRDefault="00A13E64" w:rsidP="00FE305C">
      <w:pPr>
        <w:rPr>
          <w:rFonts w:ascii="Arial" w:hAnsi="Arial" w:cs="Arial"/>
          <w:b/>
          <w:bCs/>
          <w:color w:val="000000" w:themeColor="text1"/>
        </w:rPr>
      </w:pPr>
    </w:p>
    <w:p w14:paraId="77248B58" w14:textId="0B1145B9" w:rsidR="00A13E64" w:rsidRDefault="00A13E64" w:rsidP="00A13E64">
      <w:r w:rsidRPr="00A13E64">
        <w:rPr>
          <w:b/>
          <w:bCs/>
        </w:rPr>
        <w:t>Ruth</w:t>
      </w:r>
      <w:r w:rsidRPr="00A13E64">
        <w:rPr>
          <w:b/>
          <w:bCs/>
        </w:rPr>
        <w:t>:</w:t>
      </w:r>
      <w:r>
        <w:t xml:space="preserve"> There’s a new agenda point for this year. There’ll be space for 30 – 40 minutes for discussion point of your choice. Your space that you can use for what you want. Anything you’d like to survey reps on, anything you’d like the </w:t>
      </w:r>
      <w:proofErr w:type="spellStart"/>
      <w:r>
        <w:t>uni</w:t>
      </w:r>
      <w:proofErr w:type="spellEnd"/>
      <w:r>
        <w:t xml:space="preserve"> to hear your voice on. </w:t>
      </w:r>
    </w:p>
    <w:p w14:paraId="5002AD26" w14:textId="36BB7933" w:rsidR="00A13E64" w:rsidRDefault="00A13E64" w:rsidP="00A13E64">
      <w:r w:rsidRPr="00A13E64">
        <w:rPr>
          <w:b/>
          <w:bCs/>
        </w:rPr>
        <w:t>Q</w:t>
      </w:r>
      <w:r w:rsidRPr="00A13E64">
        <w:rPr>
          <w:b/>
          <w:bCs/>
        </w:rPr>
        <w:t>:</w:t>
      </w:r>
      <w:r>
        <w:t xml:space="preserve"> </w:t>
      </w:r>
      <w:r>
        <w:t>for our network or someone else’s network?</w:t>
      </w:r>
    </w:p>
    <w:p w14:paraId="11B96027" w14:textId="1BE7DF00" w:rsidR="00A13E64" w:rsidRDefault="00A13E64" w:rsidP="00A13E64">
      <w:r w:rsidRPr="00A13E64">
        <w:rPr>
          <w:b/>
          <w:bCs/>
        </w:rPr>
        <w:t>R</w:t>
      </w:r>
      <w:r w:rsidRPr="00A13E64">
        <w:rPr>
          <w:b/>
          <w:bCs/>
        </w:rPr>
        <w:t>:</w:t>
      </w:r>
      <w:r>
        <w:t xml:space="preserve"> anything you want, doesn’t have to be limited to your role</w:t>
      </w:r>
    </w:p>
    <w:p w14:paraId="20CA07D6" w14:textId="2962D4E6" w:rsidR="00A13E64" w:rsidRDefault="00A13E64" w:rsidP="00FE305C">
      <w:pPr>
        <w:rPr>
          <w:rFonts w:ascii="Arial" w:hAnsi="Arial" w:cs="Arial"/>
          <w:color w:val="000000" w:themeColor="text1"/>
        </w:rPr>
      </w:pPr>
    </w:p>
    <w:p w14:paraId="4F8E437C" w14:textId="5BA6CD51" w:rsidR="00A13E64" w:rsidRDefault="00A13E64" w:rsidP="00FE305C">
      <w:pPr>
        <w:rPr>
          <w:rFonts w:ascii="Arial" w:hAnsi="Arial" w:cs="Arial"/>
          <w:b/>
          <w:bCs/>
          <w:color w:val="000000" w:themeColor="text1"/>
        </w:rPr>
      </w:pPr>
      <w:r>
        <w:rPr>
          <w:rFonts w:ascii="Arial" w:hAnsi="Arial" w:cs="Arial"/>
          <w:b/>
          <w:bCs/>
          <w:color w:val="000000" w:themeColor="text1"/>
        </w:rPr>
        <w:t>ANY OTHER BUSINESS (44:44):</w:t>
      </w:r>
    </w:p>
    <w:p w14:paraId="291F8E8B" w14:textId="3AAC3679" w:rsidR="00A13E64" w:rsidRDefault="00A13E64" w:rsidP="00FE305C">
      <w:pPr>
        <w:rPr>
          <w:rFonts w:ascii="Arial" w:hAnsi="Arial" w:cs="Arial"/>
          <w:b/>
          <w:bCs/>
          <w:color w:val="000000" w:themeColor="text1"/>
        </w:rPr>
      </w:pPr>
    </w:p>
    <w:p w14:paraId="10D0BD71" w14:textId="28459756" w:rsidR="00A13E64" w:rsidRDefault="00A13E64" w:rsidP="00A13E64">
      <w:r w:rsidRPr="00A13E64">
        <w:rPr>
          <w:b/>
          <w:bCs/>
        </w:rPr>
        <w:t>Sam</w:t>
      </w:r>
      <w:r w:rsidRPr="00A13E64">
        <w:rPr>
          <w:b/>
          <w:bCs/>
        </w:rPr>
        <w:t>:</w:t>
      </w:r>
      <w:r w:rsidRPr="005851BC">
        <w:t xml:space="preserve"> </w:t>
      </w:r>
      <w:r>
        <w:t xml:space="preserve">Does </w:t>
      </w:r>
      <w:r>
        <w:t>F</w:t>
      </w:r>
      <w:r>
        <w:t>inn have an update on the SU elections?</w:t>
      </w:r>
    </w:p>
    <w:p w14:paraId="330049CE" w14:textId="45934584" w:rsidR="00A13E64" w:rsidRDefault="00A13E64" w:rsidP="00A13E64">
      <w:r w:rsidRPr="00A13E64">
        <w:rPr>
          <w:b/>
          <w:bCs/>
        </w:rPr>
        <w:t>Finn</w:t>
      </w:r>
      <w:r w:rsidRPr="00A13E64">
        <w:rPr>
          <w:b/>
          <w:bCs/>
        </w:rPr>
        <w:t>:</w:t>
      </w:r>
      <w:r>
        <w:t xml:space="preserve"> Yes – we had a tech issue – a lot of students having issues nominating for roles. We’ve resolved this now. We’re going to push the second date for </w:t>
      </w:r>
      <w:proofErr w:type="spellStart"/>
      <w:r>
        <w:t>noms</w:t>
      </w:r>
      <w:proofErr w:type="spellEnd"/>
      <w:r>
        <w:t xml:space="preserve"> back slightly</w:t>
      </w:r>
      <w:proofErr w:type="gramStart"/>
      <w:r>
        <w:t>. .</w:t>
      </w:r>
      <w:proofErr w:type="gramEnd"/>
      <w:r>
        <w:t xml:space="preserve"> </w:t>
      </w:r>
    </w:p>
    <w:p w14:paraId="2D1C2EB1" w14:textId="3654EDE1" w:rsidR="00A13E64" w:rsidRDefault="00A13E64" w:rsidP="00A13E64">
      <w:r w:rsidRPr="00A13E64">
        <w:rPr>
          <w:b/>
          <w:bCs/>
        </w:rPr>
        <w:t>Q</w:t>
      </w:r>
      <w:r w:rsidRPr="00A13E64">
        <w:rPr>
          <w:b/>
          <w:bCs/>
        </w:rPr>
        <w:t>:</w:t>
      </w:r>
      <w:r>
        <w:t xml:space="preserve"> who votes for the NUS delegates?</w:t>
      </w:r>
    </w:p>
    <w:p w14:paraId="2D380163" w14:textId="4416D53C" w:rsidR="00A13E64" w:rsidRDefault="00A13E64" w:rsidP="00A13E64">
      <w:r w:rsidRPr="00A13E64">
        <w:rPr>
          <w:b/>
          <w:bCs/>
        </w:rPr>
        <w:t>F</w:t>
      </w:r>
      <w:r w:rsidRPr="00A13E64">
        <w:rPr>
          <w:b/>
          <w:bCs/>
        </w:rPr>
        <w:t>:</w:t>
      </w:r>
      <w:r>
        <w:t xml:space="preserve"> everyone! NUS is the collective body for all students. They have their annual conf every year. Bristol gets 10 reps who can run to be an nus delegate. </w:t>
      </w:r>
    </w:p>
    <w:p w14:paraId="5899F892" w14:textId="07AB5D07" w:rsidR="00A13E64" w:rsidRDefault="00A13E64" w:rsidP="00A13E64">
      <w:r w:rsidRPr="00A13E64">
        <w:rPr>
          <w:b/>
          <w:bCs/>
        </w:rPr>
        <w:t>Saranya</w:t>
      </w:r>
      <w:r w:rsidRPr="00A13E64">
        <w:rPr>
          <w:b/>
          <w:bCs/>
        </w:rPr>
        <w:t>:</w:t>
      </w:r>
      <w:r>
        <w:t xml:space="preserve"> I’ll be going – ask if you’re interested </w:t>
      </w:r>
    </w:p>
    <w:p w14:paraId="25E1EF6D" w14:textId="176F839F" w:rsidR="00A13E64" w:rsidRDefault="00A13E64" w:rsidP="00A13E64">
      <w:proofErr w:type="spellStart"/>
      <w:r w:rsidRPr="00A13E64">
        <w:rPr>
          <w:b/>
          <w:bCs/>
        </w:rPr>
        <w:t>Shiza</w:t>
      </w:r>
      <w:proofErr w:type="spellEnd"/>
      <w:r w:rsidRPr="00A13E64">
        <w:rPr>
          <w:b/>
          <w:bCs/>
        </w:rPr>
        <w:t>:</w:t>
      </w:r>
      <w:r>
        <w:t xml:space="preserve"> elections </w:t>
      </w:r>
      <w:proofErr w:type="spellStart"/>
      <w:r>
        <w:t>noms</w:t>
      </w:r>
      <w:proofErr w:type="spellEnd"/>
      <w:r>
        <w:t xml:space="preserve"> – when will emails get sent opening </w:t>
      </w:r>
      <w:proofErr w:type="spellStart"/>
      <w:r>
        <w:t>noms</w:t>
      </w:r>
      <w:proofErr w:type="spellEnd"/>
      <w:r>
        <w:t xml:space="preserve"> for school reps</w:t>
      </w:r>
    </w:p>
    <w:p w14:paraId="67AB0223" w14:textId="070B2985" w:rsidR="00A13E64" w:rsidRDefault="00A13E64" w:rsidP="00A13E64">
      <w:r w:rsidRPr="00A13E64">
        <w:rPr>
          <w:b/>
          <w:bCs/>
        </w:rPr>
        <w:t>Finn</w:t>
      </w:r>
      <w:r w:rsidRPr="00A13E64">
        <w:rPr>
          <w:b/>
          <w:bCs/>
        </w:rPr>
        <w:t>:</w:t>
      </w:r>
      <w:r>
        <w:t xml:space="preserve"> </w:t>
      </w:r>
      <w:proofErr w:type="spellStart"/>
      <w:r>
        <w:t>noms</w:t>
      </w:r>
      <w:proofErr w:type="spellEnd"/>
      <w:r>
        <w:t xml:space="preserve"> are open and most students will have received an email on Sunday</w:t>
      </w:r>
    </w:p>
    <w:p w14:paraId="267DD4E1" w14:textId="56E4F230" w:rsidR="00A13E64" w:rsidRDefault="00A13E64" w:rsidP="00A13E64">
      <w:r w:rsidRPr="00A13E64">
        <w:rPr>
          <w:b/>
          <w:bCs/>
        </w:rPr>
        <w:t>S</w:t>
      </w:r>
      <w:r w:rsidRPr="00A13E64">
        <w:rPr>
          <w:b/>
          <w:bCs/>
        </w:rPr>
        <w:t>:</w:t>
      </w:r>
      <w:r>
        <w:t xml:space="preserve"> does that include </w:t>
      </w:r>
      <w:proofErr w:type="spellStart"/>
      <w:r>
        <w:t>pgrs</w:t>
      </w:r>
      <w:proofErr w:type="spellEnd"/>
      <w:r>
        <w:t>?</w:t>
      </w:r>
    </w:p>
    <w:p w14:paraId="445C7F40" w14:textId="4DB1DE97" w:rsidR="00A13E64" w:rsidRDefault="00A13E64" w:rsidP="00A13E64">
      <w:r w:rsidRPr="00A13E64">
        <w:rPr>
          <w:b/>
          <w:bCs/>
        </w:rPr>
        <w:t>Finn</w:t>
      </w:r>
      <w:r w:rsidRPr="00A13E64">
        <w:rPr>
          <w:b/>
          <w:bCs/>
        </w:rPr>
        <w:t>:</w:t>
      </w:r>
      <w:r>
        <w:t xml:space="preserve"> </w:t>
      </w:r>
      <w:r>
        <w:t xml:space="preserve">PGRs will be elected in TB2 – March </w:t>
      </w:r>
    </w:p>
    <w:p w14:paraId="2B8A86FA" w14:textId="627DFFB2" w:rsidR="00A13E64" w:rsidRDefault="00A13E64" w:rsidP="00A13E64">
      <w:r w:rsidRPr="00A13E64">
        <w:rPr>
          <w:b/>
          <w:bCs/>
        </w:rPr>
        <w:t>S</w:t>
      </w:r>
      <w:r w:rsidRPr="00A13E64">
        <w:rPr>
          <w:b/>
          <w:bCs/>
        </w:rPr>
        <w:t>:</w:t>
      </w:r>
      <w:r>
        <w:t xml:space="preserve"> so PGRs reps were last elected in March? Term is March </w:t>
      </w:r>
    </w:p>
    <w:p w14:paraId="7C68FEA8" w14:textId="5AFC1470" w:rsidR="00A13E64" w:rsidRDefault="00A13E64" w:rsidP="00A13E64">
      <w:r w:rsidRPr="00A13E64">
        <w:rPr>
          <w:b/>
          <w:bCs/>
        </w:rPr>
        <w:t>F</w:t>
      </w:r>
      <w:r w:rsidRPr="00A13E64">
        <w:rPr>
          <w:b/>
          <w:bCs/>
        </w:rPr>
        <w:t>:</w:t>
      </w:r>
      <w:r>
        <w:t xml:space="preserve"> its June to June, but they’re elected in </w:t>
      </w:r>
      <w:proofErr w:type="gramStart"/>
      <w:r>
        <w:t>march</w:t>
      </w:r>
      <w:proofErr w:type="gramEnd"/>
    </w:p>
    <w:p w14:paraId="62FE6B11" w14:textId="1B431BF0" w:rsidR="00A13E64" w:rsidRDefault="00A13E64" w:rsidP="00A13E64">
      <w:r w:rsidRPr="00A13E64">
        <w:rPr>
          <w:b/>
          <w:bCs/>
        </w:rPr>
        <w:t>Lu</w:t>
      </w:r>
      <w:r w:rsidRPr="00A13E64">
        <w:rPr>
          <w:b/>
          <w:bCs/>
        </w:rPr>
        <w:t>:</w:t>
      </w:r>
      <w:r>
        <w:t xml:space="preserve"> PGT/PGRs come to the postgrad network mingle!!</w:t>
      </w:r>
    </w:p>
    <w:p w14:paraId="7BB2A0D6" w14:textId="77777777" w:rsidR="00A13E64" w:rsidRPr="00A13E64" w:rsidRDefault="00A13E64" w:rsidP="00FE305C">
      <w:pPr>
        <w:rPr>
          <w:rFonts w:ascii="Arial" w:hAnsi="Arial" w:cs="Arial"/>
          <w:b/>
          <w:bCs/>
          <w:color w:val="000000" w:themeColor="text1"/>
        </w:rPr>
      </w:pPr>
    </w:p>
    <w:sectPr w:rsidR="00A13E64" w:rsidRPr="00A13E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Recoleta Bold">
    <w:altName w:val="Calibri"/>
    <w:panose1 w:val="00000800000000000000"/>
    <w:charset w:val="4D"/>
    <w:family w:val="auto"/>
    <w:pitch w:val="variable"/>
    <w:sig w:usb0="00000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7635A"/>
    <w:multiLevelType w:val="hybridMultilevel"/>
    <w:tmpl w:val="5936C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61EE8"/>
    <w:multiLevelType w:val="hybridMultilevel"/>
    <w:tmpl w:val="BBAC457E"/>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B29CA"/>
    <w:multiLevelType w:val="hybridMultilevel"/>
    <w:tmpl w:val="C80604CC"/>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7120D0"/>
    <w:multiLevelType w:val="hybridMultilevel"/>
    <w:tmpl w:val="EC96E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C6607"/>
    <w:multiLevelType w:val="hybridMultilevel"/>
    <w:tmpl w:val="B3F0A760"/>
    <w:lvl w:ilvl="0" w:tplc="66D807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6A0DD8"/>
    <w:multiLevelType w:val="hybridMultilevel"/>
    <w:tmpl w:val="AEC680C6"/>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CC0999"/>
    <w:multiLevelType w:val="hybridMultilevel"/>
    <w:tmpl w:val="7DDE3F60"/>
    <w:lvl w:ilvl="0" w:tplc="66D80738">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41495A09"/>
    <w:multiLevelType w:val="hybridMultilevel"/>
    <w:tmpl w:val="839ECEAE"/>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B40019"/>
    <w:multiLevelType w:val="hybridMultilevel"/>
    <w:tmpl w:val="ED00A69C"/>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4623D0"/>
    <w:multiLevelType w:val="hybridMultilevel"/>
    <w:tmpl w:val="215C4920"/>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AC0BE6"/>
    <w:multiLevelType w:val="hybridMultilevel"/>
    <w:tmpl w:val="6DD2B2B6"/>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2007C8"/>
    <w:multiLevelType w:val="hybridMultilevel"/>
    <w:tmpl w:val="305CC56A"/>
    <w:lvl w:ilvl="0" w:tplc="66D807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2A2B82"/>
    <w:multiLevelType w:val="hybridMultilevel"/>
    <w:tmpl w:val="CEFC3BE4"/>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06F39"/>
    <w:multiLevelType w:val="hybridMultilevel"/>
    <w:tmpl w:val="63983CFE"/>
    <w:lvl w:ilvl="0" w:tplc="953A57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367964">
    <w:abstractNumId w:val="11"/>
  </w:num>
  <w:num w:numId="2" w16cid:durableId="843521600">
    <w:abstractNumId w:val="4"/>
  </w:num>
  <w:num w:numId="3" w16cid:durableId="766072226">
    <w:abstractNumId w:val="0"/>
  </w:num>
  <w:num w:numId="4" w16cid:durableId="184098144">
    <w:abstractNumId w:val="3"/>
  </w:num>
  <w:num w:numId="5" w16cid:durableId="1869831535">
    <w:abstractNumId w:val="6"/>
  </w:num>
  <w:num w:numId="6" w16cid:durableId="1954289604">
    <w:abstractNumId w:val="1"/>
  </w:num>
  <w:num w:numId="7" w16cid:durableId="1836409400">
    <w:abstractNumId w:val="9"/>
  </w:num>
  <w:num w:numId="8" w16cid:durableId="1488669813">
    <w:abstractNumId w:val="13"/>
  </w:num>
  <w:num w:numId="9" w16cid:durableId="2037271801">
    <w:abstractNumId w:val="10"/>
  </w:num>
  <w:num w:numId="10" w16cid:durableId="1151411869">
    <w:abstractNumId w:val="5"/>
  </w:num>
  <w:num w:numId="11" w16cid:durableId="212353804">
    <w:abstractNumId w:val="2"/>
  </w:num>
  <w:num w:numId="12" w16cid:durableId="1636182241">
    <w:abstractNumId w:val="7"/>
  </w:num>
  <w:num w:numId="13" w16cid:durableId="57747241">
    <w:abstractNumId w:val="12"/>
  </w:num>
  <w:num w:numId="14" w16cid:durableId="15002265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D66"/>
    <w:rsid w:val="00017FCA"/>
    <w:rsid w:val="000335E2"/>
    <w:rsid w:val="00033DE6"/>
    <w:rsid w:val="00055540"/>
    <w:rsid w:val="000623B5"/>
    <w:rsid w:val="0006281E"/>
    <w:rsid w:val="00093E28"/>
    <w:rsid w:val="00095547"/>
    <w:rsid w:val="000B7D6E"/>
    <w:rsid w:val="000F07CC"/>
    <w:rsid w:val="000F2DDE"/>
    <w:rsid w:val="00107E2D"/>
    <w:rsid w:val="00124CA3"/>
    <w:rsid w:val="00134AD9"/>
    <w:rsid w:val="0015554F"/>
    <w:rsid w:val="00155F93"/>
    <w:rsid w:val="001610C5"/>
    <w:rsid w:val="0019163D"/>
    <w:rsid w:val="001B1D8F"/>
    <w:rsid w:val="00232ACB"/>
    <w:rsid w:val="00235934"/>
    <w:rsid w:val="00266889"/>
    <w:rsid w:val="00270B82"/>
    <w:rsid w:val="00270C12"/>
    <w:rsid w:val="00272003"/>
    <w:rsid w:val="002738EC"/>
    <w:rsid w:val="0028767A"/>
    <w:rsid w:val="002A26AE"/>
    <w:rsid w:val="002E7F65"/>
    <w:rsid w:val="002F5A48"/>
    <w:rsid w:val="00300F32"/>
    <w:rsid w:val="00314ECE"/>
    <w:rsid w:val="00320008"/>
    <w:rsid w:val="00365D38"/>
    <w:rsid w:val="003922A6"/>
    <w:rsid w:val="0039601C"/>
    <w:rsid w:val="003D5CB7"/>
    <w:rsid w:val="003F3B03"/>
    <w:rsid w:val="0045023A"/>
    <w:rsid w:val="004629B9"/>
    <w:rsid w:val="004655AB"/>
    <w:rsid w:val="0047684A"/>
    <w:rsid w:val="00480700"/>
    <w:rsid w:val="00481280"/>
    <w:rsid w:val="0048240E"/>
    <w:rsid w:val="00486894"/>
    <w:rsid w:val="004B26E0"/>
    <w:rsid w:val="004E366E"/>
    <w:rsid w:val="004E44B1"/>
    <w:rsid w:val="0051259E"/>
    <w:rsid w:val="00513942"/>
    <w:rsid w:val="00560590"/>
    <w:rsid w:val="00566B3B"/>
    <w:rsid w:val="00574566"/>
    <w:rsid w:val="0058686C"/>
    <w:rsid w:val="005A1166"/>
    <w:rsid w:val="005A7562"/>
    <w:rsid w:val="005B2A0A"/>
    <w:rsid w:val="005B403D"/>
    <w:rsid w:val="005C67A2"/>
    <w:rsid w:val="005E2383"/>
    <w:rsid w:val="005E44D7"/>
    <w:rsid w:val="005F26A3"/>
    <w:rsid w:val="0060129C"/>
    <w:rsid w:val="00601956"/>
    <w:rsid w:val="006051D9"/>
    <w:rsid w:val="006054B5"/>
    <w:rsid w:val="00612B7C"/>
    <w:rsid w:val="00625E82"/>
    <w:rsid w:val="00635144"/>
    <w:rsid w:val="00637853"/>
    <w:rsid w:val="00654F3C"/>
    <w:rsid w:val="00656ADB"/>
    <w:rsid w:val="00673550"/>
    <w:rsid w:val="00677734"/>
    <w:rsid w:val="00680D87"/>
    <w:rsid w:val="00683EE3"/>
    <w:rsid w:val="00687089"/>
    <w:rsid w:val="006A5971"/>
    <w:rsid w:val="006A622D"/>
    <w:rsid w:val="006B3DCD"/>
    <w:rsid w:val="006B7B38"/>
    <w:rsid w:val="006D2E4E"/>
    <w:rsid w:val="006D3CD8"/>
    <w:rsid w:val="006E5CB4"/>
    <w:rsid w:val="007159AA"/>
    <w:rsid w:val="00727A20"/>
    <w:rsid w:val="0073578E"/>
    <w:rsid w:val="00765ECF"/>
    <w:rsid w:val="00781455"/>
    <w:rsid w:val="007925E0"/>
    <w:rsid w:val="007A1C88"/>
    <w:rsid w:val="007B306A"/>
    <w:rsid w:val="007E6222"/>
    <w:rsid w:val="007E65C9"/>
    <w:rsid w:val="00804112"/>
    <w:rsid w:val="00810A71"/>
    <w:rsid w:val="008578AE"/>
    <w:rsid w:val="008822A2"/>
    <w:rsid w:val="008B384E"/>
    <w:rsid w:val="008B63A8"/>
    <w:rsid w:val="008C19D5"/>
    <w:rsid w:val="008C3535"/>
    <w:rsid w:val="008D4AE6"/>
    <w:rsid w:val="008E3A15"/>
    <w:rsid w:val="008E413C"/>
    <w:rsid w:val="00903DEE"/>
    <w:rsid w:val="009065C7"/>
    <w:rsid w:val="00926321"/>
    <w:rsid w:val="00937AE7"/>
    <w:rsid w:val="0097420A"/>
    <w:rsid w:val="00976AB4"/>
    <w:rsid w:val="009A020E"/>
    <w:rsid w:val="009A44A1"/>
    <w:rsid w:val="009A4FA2"/>
    <w:rsid w:val="009B2DE0"/>
    <w:rsid w:val="009C3A46"/>
    <w:rsid w:val="00A060A6"/>
    <w:rsid w:val="00A13E64"/>
    <w:rsid w:val="00A40972"/>
    <w:rsid w:val="00A410FF"/>
    <w:rsid w:val="00A73064"/>
    <w:rsid w:val="00A77A0E"/>
    <w:rsid w:val="00AB27A6"/>
    <w:rsid w:val="00AC611B"/>
    <w:rsid w:val="00B02309"/>
    <w:rsid w:val="00B04A76"/>
    <w:rsid w:val="00B20E58"/>
    <w:rsid w:val="00B242D2"/>
    <w:rsid w:val="00B24BA3"/>
    <w:rsid w:val="00B26C04"/>
    <w:rsid w:val="00B2757B"/>
    <w:rsid w:val="00B37B66"/>
    <w:rsid w:val="00B56874"/>
    <w:rsid w:val="00BB3185"/>
    <w:rsid w:val="00BC1D66"/>
    <w:rsid w:val="00BC2B77"/>
    <w:rsid w:val="00BC3070"/>
    <w:rsid w:val="00BC652E"/>
    <w:rsid w:val="00BD4AA5"/>
    <w:rsid w:val="00BE3734"/>
    <w:rsid w:val="00BF654F"/>
    <w:rsid w:val="00C0097C"/>
    <w:rsid w:val="00C00CC9"/>
    <w:rsid w:val="00C05FC5"/>
    <w:rsid w:val="00C31C17"/>
    <w:rsid w:val="00C31D5F"/>
    <w:rsid w:val="00C41E58"/>
    <w:rsid w:val="00C46A43"/>
    <w:rsid w:val="00CA093D"/>
    <w:rsid w:val="00CB2FEE"/>
    <w:rsid w:val="00CB73D8"/>
    <w:rsid w:val="00CF0756"/>
    <w:rsid w:val="00CF17CF"/>
    <w:rsid w:val="00CF738F"/>
    <w:rsid w:val="00D22571"/>
    <w:rsid w:val="00D40720"/>
    <w:rsid w:val="00D43868"/>
    <w:rsid w:val="00D86557"/>
    <w:rsid w:val="00D93B33"/>
    <w:rsid w:val="00D956FC"/>
    <w:rsid w:val="00DB0F72"/>
    <w:rsid w:val="00DB6246"/>
    <w:rsid w:val="00DC5A67"/>
    <w:rsid w:val="00DE3E7D"/>
    <w:rsid w:val="00DE449C"/>
    <w:rsid w:val="00DE787B"/>
    <w:rsid w:val="00DF2DDF"/>
    <w:rsid w:val="00DF5C1E"/>
    <w:rsid w:val="00E0508C"/>
    <w:rsid w:val="00E247D3"/>
    <w:rsid w:val="00E5407F"/>
    <w:rsid w:val="00E63295"/>
    <w:rsid w:val="00E94483"/>
    <w:rsid w:val="00EB60BA"/>
    <w:rsid w:val="00EC5DE8"/>
    <w:rsid w:val="00ED05FC"/>
    <w:rsid w:val="00EE443E"/>
    <w:rsid w:val="00EE6DD7"/>
    <w:rsid w:val="00F109AD"/>
    <w:rsid w:val="00F345D2"/>
    <w:rsid w:val="00F457B0"/>
    <w:rsid w:val="00F74717"/>
    <w:rsid w:val="00F77799"/>
    <w:rsid w:val="00F827C9"/>
    <w:rsid w:val="00FA645B"/>
    <w:rsid w:val="00FB2E58"/>
    <w:rsid w:val="00FB5020"/>
    <w:rsid w:val="00FB5CCB"/>
    <w:rsid w:val="00FC4CD3"/>
    <w:rsid w:val="00FD1CD8"/>
    <w:rsid w:val="00FD3DB3"/>
    <w:rsid w:val="00FE305C"/>
    <w:rsid w:val="00FF278C"/>
    <w:rsid w:val="1CAE0404"/>
    <w:rsid w:val="7708034B"/>
    <w:rsid w:val="7DE2E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6EBE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1D6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1D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1D66"/>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C1D66"/>
    <w:rPr>
      <w:rFonts w:eastAsiaTheme="minorEastAsia"/>
      <w:color w:val="5A5A5A" w:themeColor="text1" w:themeTint="A5"/>
      <w:spacing w:val="15"/>
      <w:sz w:val="22"/>
      <w:szCs w:val="22"/>
    </w:rPr>
  </w:style>
  <w:style w:type="paragraph" w:styleId="ListParagraph">
    <w:name w:val="List Paragraph"/>
    <w:basedOn w:val="Normal"/>
    <w:uiPriority w:val="34"/>
    <w:qFormat/>
    <w:rsid w:val="004E366E"/>
    <w:pPr>
      <w:ind w:left="720"/>
      <w:contextualSpacing/>
    </w:pPr>
  </w:style>
  <w:style w:type="character" w:styleId="CommentReference">
    <w:name w:val="annotation reference"/>
    <w:basedOn w:val="DefaultParagraphFont"/>
    <w:uiPriority w:val="99"/>
    <w:semiHidden/>
    <w:unhideWhenUsed/>
    <w:rsid w:val="00134AD9"/>
    <w:rPr>
      <w:sz w:val="16"/>
      <w:szCs w:val="16"/>
    </w:rPr>
  </w:style>
  <w:style w:type="paragraph" w:styleId="CommentText">
    <w:name w:val="annotation text"/>
    <w:basedOn w:val="Normal"/>
    <w:link w:val="CommentTextChar"/>
    <w:uiPriority w:val="99"/>
    <w:semiHidden/>
    <w:unhideWhenUsed/>
    <w:rsid w:val="00134AD9"/>
    <w:rPr>
      <w:sz w:val="20"/>
      <w:szCs w:val="20"/>
    </w:rPr>
  </w:style>
  <w:style w:type="character" w:customStyle="1" w:styleId="CommentTextChar">
    <w:name w:val="Comment Text Char"/>
    <w:basedOn w:val="DefaultParagraphFont"/>
    <w:link w:val="CommentText"/>
    <w:uiPriority w:val="99"/>
    <w:semiHidden/>
    <w:rsid w:val="00134AD9"/>
    <w:rPr>
      <w:sz w:val="20"/>
      <w:szCs w:val="20"/>
    </w:rPr>
  </w:style>
  <w:style w:type="paragraph" w:styleId="CommentSubject">
    <w:name w:val="annotation subject"/>
    <w:basedOn w:val="CommentText"/>
    <w:next w:val="CommentText"/>
    <w:link w:val="CommentSubjectChar"/>
    <w:uiPriority w:val="99"/>
    <w:semiHidden/>
    <w:unhideWhenUsed/>
    <w:rsid w:val="00134AD9"/>
    <w:rPr>
      <w:b/>
      <w:bCs/>
    </w:rPr>
  </w:style>
  <w:style w:type="character" w:customStyle="1" w:styleId="CommentSubjectChar">
    <w:name w:val="Comment Subject Char"/>
    <w:basedOn w:val="CommentTextChar"/>
    <w:link w:val="CommentSubject"/>
    <w:uiPriority w:val="99"/>
    <w:semiHidden/>
    <w:rsid w:val="00134AD9"/>
    <w:rPr>
      <w:b/>
      <w:bCs/>
      <w:sz w:val="20"/>
      <w:szCs w:val="20"/>
    </w:rPr>
  </w:style>
  <w:style w:type="paragraph" w:styleId="PlainText">
    <w:name w:val="Plain Text"/>
    <w:basedOn w:val="Normal"/>
    <w:link w:val="PlainTextChar"/>
    <w:uiPriority w:val="99"/>
    <w:semiHidden/>
    <w:unhideWhenUsed/>
    <w:rsid w:val="00A13E64"/>
    <w:rPr>
      <w:rFonts w:ascii="Calibri" w:hAnsi="Calibri"/>
      <w:sz w:val="22"/>
      <w:szCs w:val="21"/>
    </w:rPr>
  </w:style>
  <w:style w:type="character" w:customStyle="1" w:styleId="PlainTextChar">
    <w:name w:val="Plain Text Char"/>
    <w:basedOn w:val="DefaultParagraphFont"/>
    <w:link w:val="PlainText"/>
    <w:uiPriority w:val="99"/>
    <w:semiHidden/>
    <w:rsid w:val="00A13E64"/>
    <w:rPr>
      <w:rFonts w:ascii="Calibri" w:hAnsi="Calibr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Standing Committee Minutes 28.09.22.dotx</Template>
  <TotalTime>3</TotalTime>
  <Pages>5</Pages>
  <Words>1414</Words>
  <Characters>8063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Chiara Campolo</dc:creator>
  <cp:keywords/>
  <dc:description/>
  <cp:lastModifiedBy>Chiara Campolo</cp:lastModifiedBy>
  <cp:revision>3</cp:revision>
  <dcterms:created xsi:type="dcterms:W3CDTF">2022-11-17T16:28:00Z</dcterms:created>
  <dcterms:modified xsi:type="dcterms:W3CDTF">2022-11-17T16:28:00Z</dcterms:modified>
</cp:coreProperties>
</file>